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B5F46" w14:textId="77777777" w:rsidR="00177BD1" w:rsidRDefault="00177BD1" w:rsidP="00412655">
      <w:pPr>
        <w:spacing w:after="0"/>
        <w:rPr>
          <w:b/>
        </w:rPr>
      </w:pPr>
    </w:p>
    <w:p w14:paraId="40FCBC29" w14:textId="77777777" w:rsidR="00177BD1" w:rsidRDefault="00177BD1" w:rsidP="00412655">
      <w:pPr>
        <w:spacing w:after="0"/>
        <w:rPr>
          <w:b/>
        </w:rPr>
      </w:pPr>
    </w:p>
    <w:p w14:paraId="24F8F4B8" w14:textId="77777777" w:rsidR="00177BD1" w:rsidRDefault="00177BD1" w:rsidP="00412655">
      <w:pPr>
        <w:spacing w:after="0"/>
        <w:rPr>
          <w:b/>
        </w:rPr>
      </w:pPr>
    </w:p>
    <w:p w14:paraId="566BD2E9" w14:textId="77777777" w:rsidR="00177BD1" w:rsidRDefault="00177BD1" w:rsidP="00412655">
      <w:pPr>
        <w:spacing w:after="0"/>
        <w:rPr>
          <w:b/>
        </w:rPr>
      </w:pPr>
    </w:p>
    <w:p w14:paraId="38FDD1C9" w14:textId="77777777" w:rsidR="00177BD1" w:rsidRDefault="00177BD1" w:rsidP="00412655">
      <w:pPr>
        <w:spacing w:after="0"/>
        <w:rPr>
          <w:b/>
        </w:rPr>
      </w:pPr>
    </w:p>
    <w:p w14:paraId="4FDFEE27" w14:textId="13083D30" w:rsidR="00412655" w:rsidRDefault="006F293A" w:rsidP="00412655">
      <w:pPr>
        <w:spacing w:after="0"/>
        <w:rPr>
          <w:b/>
        </w:rPr>
      </w:pPr>
      <w:r>
        <w:rPr>
          <w:b/>
        </w:rPr>
        <w:t>Ski Trip, April 2023</w:t>
      </w:r>
      <w:r w:rsidR="00144A1E" w:rsidRPr="00412655">
        <w:rPr>
          <w:b/>
        </w:rPr>
        <w:t xml:space="preserve">: Proposal for the Board of Directors </w:t>
      </w:r>
    </w:p>
    <w:p w14:paraId="34F436CA" w14:textId="77777777" w:rsidR="00177BD1" w:rsidRDefault="00177BD1" w:rsidP="00412655">
      <w:pPr>
        <w:spacing w:after="0"/>
        <w:rPr>
          <w:b/>
        </w:rPr>
      </w:pPr>
    </w:p>
    <w:p w14:paraId="5CC0309F" w14:textId="6592347B" w:rsidR="00412655" w:rsidRDefault="00412655" w:rsidP="00412655">
      <w:pPr>
        <w:spacing w:after="0"/>
      </w:pPr>
      <w:r>
        <w:rPr>
          <w:b/>
        </w:rPr>
        <w:t>Proposed Dates:</w:t>
      </w:r>
      <w:r>
        <w:t xml:space="preserve"> </w:t>
      </w:r>
      <w:r w:rsidR="006F293A">
        <w:t>1</w:t>
      </w:r>
      <w:r w:rsidR="006F293A" w:rsidRPr="006F293A">
        <w:rPr>
          <w:vertAlign w:val="superscript"/>
        </w:rPr>
        <w:t>st</w:t>
      </w:r>
      <w:r w:rsidR="006F293A">
        <w:t xml:space="preserve"> – 7</w:t>
      </w:r>
      <w:r w:rsidR="006F293A" w:rsidRPr="006F293A">
        <w:rPr>
          <w:vertAlign w:val="superscript"/>
        </w:rPr>
        <w:t>th</w:t>
      </w:r>
      <w:r w:rsidR="006F293A">
        <w:t xml:space="preserve"> April 2023</w:t>
      </w:r>
    </w:p>
    <w:p w14:paraId="54163786" w14:textId="77777777" w:rsidR="00C876DA" w:rsidRDefault="00C876DA" w:rsidP="00412655">
      <w:pPr>
        <w:spacing w:after="0"/>
        <w:rPr>
          <w:b/>
        </w:rPr>
      </w:pPr>
    </w:p>
    <w:p w14:paraId="735D01DE" w14:textId="40147228" w:rsidR="00412655" w:rsidRDefault="00412655" w:rsidP="00412655">
      <w:pPr>
        <w:spacing w:after="0"/>
      </w:pPr>
      <w:r>
        <w:rPr>
          <w:b/>
        </w:rPr>
        <w:t>Proposed Destination:</w:t>
      </w:r>
      <w:r>
        <w:t xml:space="preserve"> </w:t>
      </w:r>
      <w:r w:rsidR="006F293A">
        <w:t>Bormio, Italy</w:t>
      </w:r>
    </w:p>
    <w:p w14:paraId="521D9AF5" w14:textId="77777777" w:rsidR="00C876DA" w:rsidRDefault="00C876DA" w:rsidP="00412655">
      <w:pPr>
        <w:pStyle w:val="NoSpacing"/>
        <w:rPr>
          <w:b/>
        </w:rPr>
      </w:pPr>
    </w:p>
    <w:p w14:paraId="54CE85D7" w14:textId="7853DF2D" w:rsidR="00412655" w:rsidRDefault="00412655" w:rsidP="00412655">
      <w:pPr>
        <w:pStyle w:val="NoSpacing"/>
      </w:pPr>
      <w:r>
        <w:rPr>
          <w:b/>
        </w:rPr>
        <w:t>Cost of Trip:</w:t>
      </w:r>
      <w:r>
        <w:t xml:space="preserve"> </w:t>
      </w:r>
      <w:r w:rsidR="00F122E9">
        <w:t>£1260</w:t>
      </w:r>
      <w:r w:rsidR="00856462">
        <w:t xml:space="preserve"> per student</w:t>
      </w:r>
    </w:p>
    <w:p w14:paraId="11F164F8" w14:textId="77777777" w:rsidR="00C876DA" w:rsidRDefault="00C876DA" w:rsidP="00547889">
      <w:pPr>
        <w:pStyle w:val="NoSpacing"/>
        <w:ind w:left="2160" w:hanging="2160"/>
        <w:rPr>
          <w:b/>
        </w:rPr>
      </w:pPr>
    </w:p>
    <w:p w14:paraId="74BB4C17" w14:textId="36D5A6B0" w:rsidR="00C876DA" w:rsidRDefault="00412655" w:rsidP="00547889">
      <w:pPr>
        <w:pStyle w:val="NoSpacing"/>
        <w:ind w:left="2160" w:hanging="2160"/>
      </w:pPr>
      <w:r>
        <w:rPr>
          <w:b/>
        </w:rPr>
        <w:t>Aims of the trip:</w:t>
      </w:r>
      <w:r>
        <w:t xml:space="preserve"> </w:t>
      </w:r>
    </w:p>
    <w:p w14:paraId="4906328F" w14:textId="7C67732E" w:rsidR="00F122E9" w:rsidRDefault="00F122E9" w:rsidP="00F122E9">
      <w:pPr>
        <w:pStyle w:val="NoSpacing"/>
        <w:ind w:left="2160" w:hanging="2160"/>
      </w:pPr>
      <w:r>
        <w:t xml:space="preserve">1. to learn a new adventurous activity in an outstanding alpine location. </w:t>
      </w:r>
    </w:p>
    <w:p w14:paraId="0DCE6EF2" w14:textId="1276DAF3" w:rsidR="00F122E9" w:rsidRDefault="00F122E9" w:rsidP="00F122E9">
      <w:pPr>
        <w:pStyle w:val="NoSpacing"/>
        <w:ind w:left="2160" w:hanging="2160"/>
      </w:pPr>
      <w:r w:rsidRPr="00F122E9">
        <w:rPr>
          <w:bCs/>
        </w:rPr>
        <w:t>2.</w:t>
      </w:r>
      <w:r>
        <w:t xml:space="preserve"> opportunity for students’ personal development and character building. </w:t>
      </w:r>
    </w:p>
    <w:p w14:paraId="4382E8F8" w14:textId="0E380E6D" w:rsidR="00F122E9" w:rsidRDefault="00F122E9" w:rsidP="00F122E9">
      <w:pPr>
        <w:pStyle w:val="NoSpacing"/>
        <w:ind w:left="2160" w:hanging="2160"/>
      </w:pPr>
      <w:r>
        <w:t>3. to develop an understanding of, and appreciation for, a different culture.</w:t>
      </w:r>
    </w:p>
    <w:p w14:paraId="178E1509" w14:textId="40C9BEE7" w:rsidR="00177BD1" w:rsidRDefault="00177BD1" w:rsidP="00F122E9">
      <w:pPr>
        <w:pStyle w:val="NoSpacing"/>
        <w:ind w:left="2160" w:hanging="2160"/>
      </w:pPr>
    </w:p>
    <w:p w14:paraId="458B96C4" w14:textId="04EB58E0" w:rsidR="00177BD1" w:rsidRDefault="009874D2" w:rsidP="00F122E9">
      <w:pPr>
        <w:pStyle w:val="NoSpacing"/>
        <w:ind w:left="2160" w:hanging="2160"/>
      </w:pPr>
      <w:r w:rsidRPr="009874D2">
        <w:rPr>
          <w:b/>
          <w:bCs/>
        </w:rPr>
        <w:t>Tour Operator:</w:t>
      </w:r>
      <w:r>
        <w:t xml:space="preserve"> Rayburn Tours</w:t>
      </w:r>
    </w:p>
    <w:p w14:paraId="570DF554" w14:textId="53BD4A43" w:rsidR="009874D2" w:rsidRDefault="009874D2" w:rsidP="00F122E9">
      <w:pPr>
        <w:pStyle w:val="NoSpacing"/>
        <w:ind w:left="2160" w:hanging="2160"/>
      </w:pPr>
      <w:r>
        <w:rPr>
          <w:noProof/>
        </w:rPr>
        <w:drawing>
          <wp:anchor distT="0" distB="0" distL="114300" distR="114300" simplePos="0" relativeHeight="251658240" behindDoc="0" locked="0" layoutInCell="1" allowOverlap="1" wp14:anchorId="50FFB964" wp14:editId="2AFEFBA2">
            <wp:simplePos x="0" y="0"/>
            <wp:positionH relativeFrom="column">
              <wp:posOffset>7952</wp:posOffset>
            </wp:positionH>
            <wp:positionV relativeFrom="paragraph">
              <wp:posOffset>209908</wp:posOffset>
            </wp:positionV>
            <wp:extent cx="5727700" cy="301498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27700" cy="3014980"/>
                    </a:xfrm>
                    <a:prstGeom prst="rect">
                      <a:avLst/>
                    </a:prstGeom>
                  </pic:spPr>
                </pic:pic>
              </a:graphicData>
            </a:graphic>
            <wp14:sizeRelH relativeFrom="page">
              <wp14:pctWidth>0</wp14:pctWidth>
            </wp14:sizeRelH>
            <wp14:sizeRelV relativeFrom="page">
              <wp14:pctHeight>0</wp14:pctHeight>
            </wp14:sizeRelV>
          </wp:anchor>
        </w:drawing>
      </w:r>
    </w:p>
    <w:p w14:paraId="2BB4CE68" w14:textId="525F330A" w:rsidR="009874D2" w:rsidRDefault="009874D2" w:rsidP="00F122E9">
      <w:pPr>
        <w:pStyle w:val="NoSpacing"/>
        <w:ind w:left="2160" w:hanging="2160"/>
      </w:pPr>
    </w:p>
    <w:p w14:paraId="506311EE" w14:textId="77777777" w:rsidR="00412655" w:rsidRDefault="00412655" w:rsidP="00F122E9">
      <w:pPr>
        <w:pStyle w:val="NoSpacing"/>
      </w:pPr>
    </w:p>
    <w:p w14:paraId="03B3AFCE" w14:textId="74BA463C" w:rsidR="00412655" w:rsidRDefault="00412655" w:rsidP="00412655">
      <w:pPr>
        <w:pStyle w:val="NoSpacing"/>
        <w:ind w:left="2160" w:hanging="2160"/>
        <w:rPr>
          <w:b/>
        </w:rPr>
      </w:pPr>
      <w:r>
        <w:rPr>
          <w:b/>
        </w:rPr>
        <w:t>Cost of the trip includes:</w:t>
      </w:r>
    </w:p>
    <w:p w14:paraId="76CA3B66" w14:textId="77777777" w:rsidR="00177BD1" w:rsidRDefault="00177BD1" w:rsidP="00412655">
      <w:pPr>
        <w:pStyle w:val="NoSpacing"/>
        <w:ind w:left="2160" w:hanging="2160"/>
      </w:pPr>
      <w:r>
        <w:t xml:space="preserve">Flights </w:t>
      </w:r>
    </w:p>
    <w:p w14:paraId="3EFAA8C1" w14:textId="08E29285" w:rsidR="00177BD1" w:rsidRDefault="00177BD1" w:rsidP="00177BD1">
      <w:pPr>
        <w:pStyle w:val="NoSpacing"/>
        <w:numPr>
          <w:ilvl w:val="0"/>
          <w:numId w:val="4"/>
        </w:numPr>
      </w:pPr>
      <w:r>
        <w:t xml:space="preserve">ATOL protected return flights in accordance </w:t>
      </w:r>
      <w:proofErr w:type="gramStart"/>
      <w:r>
        <w:t>to</w:t>
      </w:r>
      <w:proofErr w:type="gramEnd"/>
      <w:r>
        <w:t xml:space="preserve"> the available schedule. (Please note that flight routes, schedules, </w:t>
      </w:r>
      <w:proofErr w:type="gramStart"/>
      <w:r>
        <w:t>fares</w:t>
      </w:r>
      <w:proofErr w:type="gramEnd"/>
      <w:r>
        <w:t xml:space="preserve"> and availability are subject to confirmation at the time of booking.) </w:t>
      </w:r>
    </w:p>
    <w:p w14:paraId="40618148" w14:textId="7B2A4175" w:rsidR="00177BD1" w:rsidRDefault="00177BD1" w:rsidP="00177BD1">
      <w:pPr>
        <w:pStyle w:val="NoSpacing"/>
        <w:numPr>
          <w:ilvl w:val="0"/>
          <w:numId w:val="4"/>
        </w:numPr>
      </w:pPr>
      <w:r>
        <w:t xml:space="preserve">1 piece of hold and hand baggage per person, subject to weight and dimension restrictions. </w:t>
      </w:r>
    </w:p>
    <w:p w14:paraId="10752CD4" w14:textId="49B77D69" w:rsidR="00177BD1" w:rsidRDefault="00177BD1" w:rsidP="00177BD1">
      <w:pPr>
        <w:pStyle w:val="NoSpacing"/>
        <w:numPr>
          <w:ilvl w:val="0"/>
          <w:numId w:val="4"/>
        </w:numPr>
      </w:pPr>
      <w:r>
        <w:t xml:space="preserve">Low-Cost airline check-in and other charges (excluding excess baggage). </w:t>
      </w:r>
    </w:p>
    <w:p w14:paraId="54A7220D" w14:textId="7160A8FB" w:rsidR="00177BD1" w:rsidRDefault="00177BD1" w:rsidP="00177BD1">
      <w:pPr>
        <w:pStyle w:val="NoSpacing"/>
        <w:numPr>
          <w:ilvl w:val="0"/>
          <w:numId w:val="4"/>
        </w:numPr>
      </w:pPr>
      <w:r>
        <w:t xml:space="preserve">All government and </w:t>
      </w:r>
      <w:r w:rsidR="0090282B">
        <w:t>third-party</w:t>
      </w:r>
      <w:r>
        <w:t xml:space="preserve"> taxes and charges. </w:t>
      </w:r>
    </w:p>
    <w:p w14:paraId="10A825E2" w14:textId="77777777" w:rsidR="00177BD1" w:rsidRDefault="00177BD1" w:rsidP="00177BD1">
      <w:pPr>
        <w:pStyle w:val="NoSpacing"/>
        <w:numPr>
          <w:ilvl w:val="0"/>
          <w:numId w:val="4"/>
        </w:numPr>
      </w:pPr>
      <w:r>
        <w:t xml:space="preserve">We have used an approximate flight rate of £292 per student and £305 per adult for your return flight. If this rate has increased by the time you book, flight supplements may be payable however we will discuss this with you before reconfirming any arrangements. </w:t>
      </w:r>
    </w:p>
    <w:p w14:paraId="133CC8F6" w14:textId="77777777" w:rsidR="00177BD1" w:rsidRDefault="00177BD1" w:rsidP="00412655">
      <w:pPr>
        <w:pStyle w:val="NoSpacing"/>
        <w:ind w:left="2160" w:hanging="2160"/>
      </w:pPr>
    </w:p>
    <w:p w14:paraId="23C79CC3" w14:textId="77777777" w:rsidR="00177BD1" w:rsidRDefault="00177BD1" w:rsidP="00412655">
      <w:pPr>
        <w:pStyle w:val="NoSpacing"/>
        <w:ind w:left="2160" w:hanging="2160"/>
      </w:pPr>
      <w:r>
        <w:lastRenderedPageBreak/>
        <w:t>Coach Use</w:t>
      </w:r>
    </w:p>
    <w:p w14:paraId="4D43B13E" w14:textId="77777777" w:rsidR="00177BD1" w:rsidRPr="00177BD1" w:rsidRDefault="00177BD1" w:rsidP="00177BD1">
      <w:pPr>
        <w:pStyle w:val="NoSpacing"/>
        <w:numPr>
          <w:ilvl w:val="0"/>
          <w:numId w:val="5"/>
        </w:numPr>
        <w:rPr>
          <w:b/>
        </w:rPr>
      </w:pPr>
      <w:r>
        <w:t>Return transfers from your resort airport to your hotel in resort.</w:t>
      </w:r>
    </w:p>
    <w:p w14:paraId="0E3DF205" w14:textId="6E289044" w:rsidR="00F122E9" w:rsidRPr="00177BD1" w:rsidRDefault="00177BD1" w:rsidP="00177BD1">
      <w:pPr>
        <w:pStyle w:val="NoSpacing"/>
        <w:numPr>
          <w:ilvl w:val="0"/>
          <w:numId w:val="5"/>
        </w:numPr>
        <w:rPr>
          <w:b/>
        </w:rPr>
      </w:pPr>
      <w:r>
        <w:t>All local road tolls and city entrance taxes.</w:t>
      </w:r>
    </w:p>
    <w:p w14:paraId="25336D6D" w14:textId="40F9B7A7" w:rsidR="00177BD1" w:rsidRDefault="00177BD1" w:rsidP="00177BD1">
      <w:pPr>
        <w:pStyle w:val="NoSpacing"/>
      </w:pPr>
    </w:p>
    <w:p w14:paraId="45C770FA" w14:textId="77777777" w:rsidR="00177BD1" w:rsidRDefault="00177BD1" w:rsidP="00177BD1">
      <w:pPr>
        <w:pStyle w:val="NoSpacing"/>
      </w:pPr>
      <w:r>
        <w:t>Accommodation &amp; Meal Arrangements</w:t>
      </w:r>
    </w:p>
    <w:p w14:paraId="4ACDD568" w14:textId="4152B604" w:rsidR="00177BD1" w:rsidRDefault="00177BD1" w:rsidP="00177BD1">
      <w:pPr>
        <w:pStyle w:val="NoSpacing"/>
        <w:numPr>
          <w:ilvl w:val="0"/>
          <w:numId w:val="6"/>
        </w:numPr>
      </w:pPr>
      <w:r>
        <w:t xml:space="preserve">6 nights’ accommodation at Hotel </w:t>
      </w:r>
      <w:proofErr w:type="spellStart"/>
      <w:r>
        <w:t>Capitani</w:t>
      </w:r>
      <w:proofErr w:type="spellEnd"/>
      <w:r>
        <w:t>.</w:t>
      </w:r>
    </w:p>
    <w:p w14:paraId="6EDE5DAB" w14:textId="6F8AF7D6" w:rsidR="00177BD1" w:rsidRDefault="00177BD1" w:rsidP="00177BD1">
      <w:pPr>
        <w:pStyle w:val="NoSpacing"/>
        <w:numPr>
          <w:ilvl w:val="0"/>
          <w:numId w:val="6"/>
        </w:numPr>
      </w:pPr>
      <w:r>
        <w:t xml:space="preserve">Adults to be accommodated in twin/triple rooms with </w:t>
      </w:r>
      <w:proofErr w:type="spellStart"/>
      <w:r>
        <w:t>en</w:t>
      </w:r>
      <w:proofErr w:type="spellEnd"/>
      <w:r>
        <w:t>-suite facilities.</w:t>
      </w:r>
    </w:p>
    <w:p w14:paraId="2DF68E15" w14:textId="177C543A" w:rsidR="00177BD1" w:rsidRDefault="00177BD1" w:rsidP="00177BD1">
      <w:pPr>
        <w:pStyle w:val="NoSpacing"/>
        <w:numPr>
          <w:ilvl w:val="0"/>
          <w:numId w:val="6"/>
        </w:numPr>
      </w:pPr>
      <w:r>
        <w:t>Students to be accommodated in multi-</w:t>
      </w:r>
      <w:r w:rsidR="008E5B44">
        <w:t>bedrooms</w:t>
      </w:r>
      <w:r>
        <w:t xml:space="preserve"> with </w:t>
      </w:r>
      <w:proofErr w:type="spellStart"/>
      <w:r>
        <w:t>en</w:t>
      </w:r>
      <w:proofErr w:type="spellEnd"/>
      <w:r>
        <w:t>-suite facilities.</w:t>
      </w:r>
    </w:p>
    <w:p w14:paraId="3FE8487E" w14:textId="77777777" w:rsidR="00177BD1" w:rsidRDefault="00177BD1" w:rsidP="00177BD1">
      <w:pPr>
        <w:pStyle w:val="NoSpacing"/>
        <w:numPr>
          <w:ilvl w:val="0"/>
          <w:numId w:val="6"/>
        </w:numPr>
      </w:pPr>
      <w:r>
        <w:t>Half board basis provided at your accommodation.</w:t>
      </w:r>
    </w:p>
    <w:p w14:paraId="47075F54" w14:textId="4D31D201" w:rsidR="00177BD1" w:rsidRDefault="00177BD1" w:rsidP="00177BD1">
      <w:pPr>
        <w:pStyle w:val="NoSpacing"/>
        <w:numPr>
          <w:ilvl w:val="0"/>
          <w:numId w:val="6"/>
        </w:numPr>
      </w:pPr>
      <w:r>
        <w:t xml:space="preserve">Hot lunch at </w:t>
      </w:r>
      <w:proofErr w:type="spellStart"/>
      <w:r>
        <w:t>piste</w:t>
      </w:r>
      <w:proofErr w:type="spellEnd"/>
      <w:r>
        <w:t xml:space="preserve"> side restaurant.</w:t>
      </w:r>
    </w:p>
    <w:p w14:paraId="512F785E" w14:textId="25298F7C" w:rsidR="00177BD1" w:rsidRDefault="00177BD1" w:rsidP="00177BD1">
      <w:pPr>
        <w:pStyle w:val="NoSpacing"/>
      </w:pPr>
    </w:p>
    <w:p w14:paraId="43BE9948" w14:textId="77777777" w:rsidR="00177BD1" w:rsidRDefault="00177BD1" w:rsidP="00177BD1">
      <w:pPr>
        <w:pStyle w:val="NoSpacing"/>
      </w:pPr>
      <w:r>
        <w:t>Ski Elements</w:t>
      </w:r>
    </w:p>
    <w:p w14:paraId="41B2AE3D" w14:textId="77777777" w:rsidR="00177BD1" w:rsidRPr="00177BD1" w:rsidRDefault="00177BD1" w:rsidP="00177BD1">
      <w:pPr>
        <w:pStyle w:val="NoSpacing"/>
        <w:numPr>
          <w:ilvl w:val="0"/>
          <w:numId w:val="7"/>
        </w:numPr>
        <w:rPr>
          <w:b/>
        </w:rPr>
      </w:pPr>
      <w:proofErr w:type="gramStart"/>
      <w:r>
        <w:t>5 day</w:t>
      </w:r>
      <w:proofErr w:type="gramEnd"/>
      <w:r>
        <w:t xml:space="preserve"> local ski pass with no limitations</w:t>
      </w:r>
    </w:p>
    <w:p w14:paraId="28D57ED4" w14:textId="77777777" w:rsidR="00177BD1" w:rsidRPr="00177BD1" w:rsidRDefault="00177BD1" w:rsidP="00177BD1">
      <w:pPr>
        <w:pStyle w:val="NoSpacing"/>
        <w:numPr>
          <w:ilvl w:val="0"/>
          <w:numId w:val="7"/>
        </w:numPr>
        <w:rPr>
          <w:b/>
        </w:rPr>
      </w:pPr>
      <w:proofErr w:type="gramStart"/>
      <w:r>
        <w:t>5 day</w:t>
      </w:r>
      <w:proofErr w:type="gramEnd"/>
      <w:r>
        <w:t xml:space="preserve"> ski hire including skis, boots, poles and helmets</w:t>
      </w:r>
    </w:p>
    <w:p w14:paraId="064121E8" w14:textId="77777777" w:rsidR="00177BD1" w:rsidRPr="00177BD1" w:rsidRDefault="00177BD1" w:rsidP="00177BD1">
      <w:pPr>
        <w:pStyle w:val="NoSpacing"/>
        <w:numPr>
          <w:ilvl w:val="0"/>
          <w:numId w:val="7"/>
        </w:numPr>
        <w:rPr>
          <w:b/>
        </w:rPr>
      </w:pPr>
      <w:r>
        <w:t>6 local ski instructors dedicated to your group, each providing a minimum of 25 hours of instruction (5 hours per day)</w:t>
      </w:r>
    </w:p>
    <w:p w14:paraId="5850F45B" w14:textId="77777777" w:rsidR="00177BD1" w:rsidRPr="00177BD1" w:rsidRDefault="00177BD1" w:rsidP="00177BD1">
      <w:pPr>
        <w:pStyle w:val="NoSpacing"/>
        <w:numPr>
          <w:ilvl w:val="0"/>
          <w:numId w:val="7"/>
        </w:numPr>
        <w:rPr>
          <w:b/>
        </w:rPr>
      </w:pPr>
      <w:r>
        <w:t xml:space="preserve">Convenient </w:t>
      </w:r>
      <w:proofErr w:type="spellStart"/>
      <w:r>
        <w:t>piste</w:t>
      </w:r>
      <w:proofErr w:type="spellEnd"/>
      <w:r>
        <w:t xml:space="preserve"> side equipment storage</w:t>
      </w:r>
    </w:p>
    <w:p w14:paraId="0DF79A8B" w14:textId="77777777" w:rsidR="00177BD1" w:rsidRPr="00177BD1" w:rsidRDefault="00177BD1" w:rsidP="00177BD1">
      <w:pPr>
        <w:pStyle w:val="NoSpacing"/>
        <w:rPr>
          <w:b/>
        </w:rPr>
      </w:pPr>
    </w:p>
    <w:p w14:paraId="3BE9633E" w14:textId="77777777" w:rsidR="00177BD1" w:rsidRDefault="00177BD1" w:rsidP="00177BD1">
      <w:pPr>
        <w:pStyle w:val="NoSpacing"/>
      </w:pPr>
      <w:r>
        <w:t>Après ski Arrangements</w:t>
      </w:r>
    </w:p>
    <w:p w14:paraId="38C2F06C" w14:textId="77777777" w:rsidR="00177BD1" w:rsidRPr="00177BD1" w:rsidRDefault="00177BD1" w:rsidP="00177BD1">
      <w:pPr>
        <w:pStyle w:val="NoSpacing"/>
        <w:numPr>
          <w:ilvl w:val="0"/>
          <w:numId w:val="8"/>
        </w:numPr>
        <w:rPr>
          <w:b/>
        </w:rPr>
      </w:pPr>
      <w:r>
        <w:t>Rayburn Tours complimentary in-house après ski pack</w:t>
      </w:r>
    </w:p>
    <w:p w14:paraId="5232A986" w14:textId="298E412B" w:rsidR="00177BD1" w:rsidRPr="00177BD1" w:rsidRDefault="00177BD1" w:rsidP="00177BD1">
      <w:pPr>
        <w:pStyle w:val="NoSpacing"/>
        <w:numPr>
          <w:ilvl w:val="0"/>
          <w:numId w:val="8"/>
        </w:numPr>
        <w:rPr>
          <w:b/>
        </w:rPr>
      </w:pPr>
      <w:r>
        <w:t>Final day presentation by the ski school with individual feedback cards and optional medals (additional charge)</w:t>
      </w:r>
    </w:p>
    <w:p w14:paraId="642DF578" w14:textId="535C7D58" w:rsidR="00177BD1" w:rsidRPr="00177BD1" w:rsidRDefault="00177BD1" w:rsidP="00177BD1">
      <w:pPr>
        <w:pStyle w:val="NoSpacing"/>
        <w:numPr>
          <w:ilvl w:val="0"/>
          <w:numId w:val="8"/>
        </w:numPr>
        <w:rPr>
          <w:b/>
        </w:rPr>
      </w:pPr>
      <w:r>
        <w:t xml:space="preserve">Additional après ski activities approx. £10 per activity </w:t>
      </w:r>
      <w:proofErr w:type="gramStart"/>
      <w:r>
        <w:t>e.g.</w:t>
      </w:r>
      <w:proofErr w:type="gramEnd"/>
      <w:r>
        <w:t xml:space="preserve"> ice skating, sledging.</w:t>
      </w:r>
    </w:p>
    <w:p w14:paraId="1E417548" w14:textId="503D1C9A" w:rsidR="00177BD1" w:rsidRDefault="00177BD1" w:rsidP="00177BD1">
      <w:pPr>
        <w:pStyle w:val="NoSpacing"/>
      </w:pPr>
    </w:p>
    <w:p w14:paraId="1C4E1833" w14:textId="77777777" w:rsidR="00177BD1" w:rsidRDefault="00177BD1" w:rsidP="00177BD1">
      <w:pPr>
        <w:pStyle w:val="NoSpacing"/>
      </w:pPr>
      <w:r>
        <w:t>Rayburn Representative</w:t>
      </w:r>
    </w:p>
    <w:p w14:paraId="537F2ACB" w14:textId="3F9B6653" w:rsidR="00177BD1" w:rsidRPr="00177BD1" w:rsidRDefault="00177BD1" w:rsidP="00177BD1">
      <w:pPr>
        <w:pStyle w:val="NoSpacing"/>
        <w:numPr>
          <w:ilvl w:val="0"/>
          <w:numId w:val="9"/>
        </w:numPr>
        <w:rPr>
          <w:b/>
        </w:rPr>
      </w:pPr>
      <w:r>
        <w:t>Tour courier dedicated to your group only.</w:t>
      </w:r>
    </w:p>
    <w:p w14:paraId="47B16361" w14:textId="7B3E6949" w:rsidR="00177BD1" w:rsidRDefault="00177BD1" w:rsidP="00177BD1">
      <w:pPr>
        <w:pStyle w:val="NoSpacing"/>
      </w:pPr>
    </w:p>
    <w:p w14:paraId="1F6C2B3C" w14:textId="77777777" w:rsidR="00412655" w:rsidRPr="00273011" w:rsidRDefault="00412655" w:rsidP="00412655">
      <w:pPr>
        <w:pStyle w:val="NoSpacing"/>
      </w:pPr>
    </w:p>
    <w:p w14:paraId="6E4FA0DA" w14:textId="19524A6F" w:rsidR="009874D2" w:rsidRDefault="00412655" w:rsidP="00C876DA">
      <w:pPr>
        <w:spacing w:after="0"/>
        <w:contextualSpacing/>
        <w:rPr>
          <w:b/>
        </w:rPr>
      </w:pPr>
      <w:r>
        <w:rPr>
          <w:b/>
        </w:rPr>
        <w:t>Payment Plan:</w:t>
      </w:r>
    </w:p>
    <w:p w14:paraId="039DC924" w14:textId="514B9161" w:rsidR="009874D2" w:rsidRDefault="009874D2" w:rsidP="00C876DA">
      <w:pPr>
        <w:spacing w:after="0"/>
        <w:contextualSpacing/>
        <w:rPr>
          <w:b/>
        </w:rPr>
      </w:pPr>
      <w:r>
        <w:rPr>
          <w:noProof/>
        </w:rPr>
        <w:drawing>
          <wp:inline distT="0" distB="0" distL="0" distR="0" wp14:anchorId="5B150FB4" wp14:editId="10EE196E">
            <wp:extent cx="5727700" cy="26187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2618740"/>
                    </a:xfrm>
                    <a:prstGeom prst="rect">
                      <a:avLst/>
                    </a:prstGeom>
                  </pic:spPr>
                </pic:pic>
              </a:graphicData>
            </a:graphic>
          </wp:inline>
        </w:drawing>
      </w:r>
    </w:p>
    <w:p w14:paraId="689B8424" w14:textId="04FE4404" w:rsidR="009874D2" w:rsidRDefault="009874D2" w:rsidP="00C876DA">
      <w:pPr>
        <w:spacing w:after="0"/>
        <w:contextualSpacing/>
        <w:rPr>
          <w:b/>
        </w:rPr>
      </w:pPr>
    </w:p>
    <w:p w14:paraId="1833FC55" w14:textId="3A2394A1" w:rsidR="009874D2" w:rsidRDefault="009874D2" w:rsidP="00C876DA">
      <w:pPr>
        <w:spacing w:after="0"/>
        <w:contextualSpacing/>
        <w:rPr>
          <w:b/>
        </w:rPr>
      </w:pPr>
      <w:r>
        <w:rPr>
          <w:b/>
        </w:rPr>
        <w:t>Student funded trip</w:t>
      </w:r>
    </w:p>
    <w:p w14:paraId="475F9D55" w14:textId="0209BAA9" w:rsidR="005E3DE0" w:rsidRDefault="009874D2" w:rsidP="00C876DA">
      <w:pPr>
        <w:spacing w:after="0"/>
        <w:contextualSpacing/>
        <w:rPr>
          <w:b/>
        </w:rPr>
      </w:pPr>
      <w:r>
        <w:rPr>
          <w:b/>
        </w:rPr>
        <w:t>School to pay initial deposit to confirm the booking = £13,500 (60 x £225)</w:t>
      </w:r>
    </w:p>
    <w:p w14:paraId="1895D333" w14:textId="77777777" w:rsidR="009874D2" w:rsidRDefault="009874D2" w:rsidP="00C876DA">
      <w:pPr>
        <w:spacing w:after="0"/>
        <w:contextualSpacing/>
        <w:rPr>
          <w:b/>
        </w:rPr>
      </w:pPr>
    </w:p>
    <w:tbl>
      <w:tblPr>
        <w:tblStyle w:val="TableGrid"/>
        <w:tblW w:w="0" w:type="auto"/>
        <w:tblInd w:w="-5" w:type="dxa"/>
        <w:tblLook w:val="04A0" w:firstRow="1" w:lastRow="0" w:firstColumn="1" w:lastColumn="0" w:noHBand="0" w:noVBand="1"/>
      </w:tblPr>
      <w:tblGrid>
        <w:gridCol w:w="2268"/>
        <w:gridCol w:w="993"/>
        <w:gridCol w:w="3685"/>
        <w:gridCol w:w="2064"/>
      </w:tblGrid>
      <w:tr w:rsidR="009874D2" w14:paraId="5B8DDFBC" w14:textId="77777777" w:rsidTr="005E3DE0">
        <w:tc>
          <w:tcPr>
            <w:tcW w:w="6946" w:type="dxa"/>
            <w:gridSpan w:val="3"/>
            <w:shd w:val="clear" w:color="auto" w:fill="D9D9D9" w:themeFill="background1" w:themeFillShade="D9"/>
          </w:tcPr>
          <w:p w14:paraId="160AFD3C" w14:textId="7075BA44" w:rsidR="005E3DE0" w:rsidRDefault="009874D2" w:rsidP="00C876DA">
            <w:pPr>
              <w:spacing w:after="0"/>
              <w:contextualSpacing/>
              <w:rPr>
                <w:b/>
              </w:rPr>
            </w:pPr>
            <w:r>
              <w:rPr>
                <w:b/>
              </w:rPr>
              <w:t>Payment Schedule</w:t>
            </w:r>
          </w:p>
        </w:tc>
        <w:tc>
          <w:tcPr>
            <w:tcW w:w="2064" w:type="dxa"/>
            <w:shd w:val="clear" w:color="auto" w:fill="D9D9D9" w:themeFill="background1" w:themeFillShade="D9"/>
          </w:tcPr>
          <w:p w14:paraId="3EA1AD9B" w14:textId="3369CE7D" w:rsidR="009874D2" w:rsidRDefault="009874D2" w:rsidP="00C876DA">
            <w:pPr>
              <w:spacing w:after="0"/>
              <w:contextualSpacing/>
              <w:rPr>
                <w:b/>
              </w:rPr>
            </w:pPr>
            <w:r>
              <w:rPr>
                <w:b/>
              </w:rPr>
              <w:t>Remaining Balance</w:t>
            </w:r>
          </w:p>
        </w:tc>
      </w:tr>
      <w:tr w:rsidR="009874D2" w14:paraId="1EEC5D6A" w14:textId="77777777" w:rsidTr="005E3DE0">
        <w:tc>
          <w:tcPr>
            <w:tcW w:w="2268" w:type="dxa"/>
          </w:tcPr>
          <w:p w14:paraId="616B6B63" w14:textId="04BD3BE8" w:rsidR="009874D2" w:rsidRDefault="005E3DE0" w:rsidP="00C876DA">
            <w:pPr>
              <w:spacing w:after="0"/>
              <w:contextualSpacing/>
              <w:rPr>
                <w:b/>
              </w:rPr>
            </w:pPr>
            <w:r>
              <w:rPr>
                <w:b/>
              </w:rPr>
              <w:t>By 8</w:t>
            </w:r>
            <w:r w:rsidRPr="005E3DE0">
              <w:rPr>
                <w:b/>
                <w:vertAlign w:val="superscript"/>
              </w:rPr>
              <w:t>th</w:t>
            </w:r>
            <w:r>
              <w:rPr>
                <w:b/>
              </w:rPr>
              <w:t xml:space="preserve"> April 202</w:t>
            </w:r>
            <w:r w:rsidR="008E5B44">
              <w:rPr>
                <w:b/>
              </w:rPr>
              <w:t>2</w:t>
            </w:r>
          </w:p>
        </w:tc>
        <w:tc>
          <w:tcPr>
            <w:tcW w:w="993" w:type="dxa"/>
          </w:tcPr>
          <w:p w14:paraId="6CCD13A0" w14:textId="4499F57C" w:rsidR="009874D2" w:rsidRDefault="009874D2" w:rsidP="00C876DA">
            <w:pPr>
              <w:spacing w:after="0"/>
              <w:contextualSpacing/>
              <w:rPr>
                <w:b/>
              </w:rPr>
            </w:pPr>
            <w:r>
              <w:rPr>
                <w:b/>
              </w:rPr>
              <w:t>£60 deposit</w:t>
            </w:r>
          </w:p>
        </w:tc>
        <w:tc>
          <w:tcPr>
            <w:tcW w:w="3685" w:type="dxa"/>
          </w:tcPr>
          <w:p w14:paraId="1276C349" w14:textId="21D84E2E" w:rsidR="009874D2" w:rsidRDefault="009874D2" w:rsidP="00C876DA">
            <w:pPr>
              <w:spacing w:after="0"/>
              <w:contextualSpacing/>
              <w:rPr>
                <w:b/>
              </w:rPr>
            </w:pPr>
            <w:r w:rsidRPr="005E3DE0">
              <w:rPr>
                <w:b/>
                <w:sz w:val="20"/>
                <w:szCs w:val="20"/>
              </w:rPr>
              <w:t>Ski draw entry (students unsuccessful have deposits returned)</w:t>
            </w:r>
          </w:p>
        </w:tc>
        <w:tc>
          <w:tcPr>
            <w:tcW w:w="2064" w:type="dxa"/>
          </w:tcPr>
          <w:p w14:paraId="712E7932" w14:textId="19AE495F" w:rsidR="009874D2" w:rsidRDefault="009874D2" w:rsidP="00C876DA">
            <w:pPr>
              <w:spacing w:after="0"/>
              <w:contextualSpacing/>
              <w:rPr>
                <w:b/>
              </w:rPr>
            </w:pPr>
            <w:r>
              <w:rPr>
                <w:b/>
              </w:rPr>
              <w:t>£1200</w:t>
            </w:r>
          </w:p>
        </w:tc>
      </w:tr>
      <w:tr w:rsidR="009874D2" w14:paraId="5D113178" w14:textId="77777777" w:rsidTr="005E3DE0">
        <w:tc>
          <w:tcPr>
            <w:tcW w:w="2268" w:type="dxa"/>
          </w:tcPr>
          <w:p w14:paraId="35A62BAA" w14:textId="79D84AC6" w:rsidR="009874D2" w:rsidRDefault="005E3DE0" w:rsidP="00C876DA">
            <w:pPr>
              <w:spacing w:after="0"/>
              <w:contextualSpacing/>
              <w:rPr>
                <w:b/>
              </w:rPr>
            </w:pPr>
            <w:r>
              <w:rPr>
                <w:b/>
              </w:rPr>
              <w:lastRenderedPageBreak/>
              <w:t>By 1</w:t>
            </w:r>
            <w:r w:rsidRPr="005E3DE0">
              <w:rPr>
                <w:b/>
                <w:vertAlign w:val="superscript"/>
              </w:rPr>
              <w:t>st</w:t>
            </w:r>
            <w:r>
              <w:rPr>
                <w:b/>
              </w:rPr>
              <w:t xml:space="preserve"> June 202</w:t>
            </w:r>
            <w:r w:rsidR="008E5B44">
              <w:rPr>
                <w:b/>
              </w:rPr>
              <w:t>2</w:t>
            </w:r>
          </w:p>
        </w:tc>
        <w:tc>
          <w:tcPr>
            <w:tcW w:w="993" w:type="dxa"/>
          </w:tcPr>
          <w:p w14:paraId="2073EFAE" w14:textId="77777777" w:rsidR="009874D2" w:rsidRDefault="009874D2" w:rsidP="00C876DA">
            <w:pPr>
              <w:spacing w:after="0"/>
              <w:contextualSpacing/>
              <w:rPr>
                <w:b/>
              </w:rPr>
            </w:pPr>
            <w:r>
              <w:rPr>
                <w:b/>
              </w:rPr>
              <w:t>£300</w:t>
            </w:r>
          </w:p>
          <w:p w14:paraId="6CC874DC" w14:textId="1ABEA0BC" w:rsidR="005E3DE0" w:rsidRDefault="005E3DE0" w:rsidP="00C876DA">
            <w:pPr>
              <w:spacing w:after="0"/>
              <w:contextualSpacing/>
              <w:rPr>
                <w:b/>
              </w:rPr>
            </w:pPr>
          </w:p>
        </w:tc>
        <w:tc>
          <w:tcPr>
            <w:tcW w:w="3685" w:type="dxa"/>
          </w:tcPr>
          <w:p w14:paraId="61381574" w14:textId="36646369" w:rsidR="009874D2" w:rsidRDefault="005E3DE0" w:rsidP="00C876DA">
            <w:pPr>
              <w:spacing w:after="0"/>
              <w:contextualSpacing/>
              <w:rPr>
                <w:b/>
              </w:rPr>
            </w:pPr>
            <w:r>
              <w:rPr>
                <w:b/>
              </w:rPr>
              <w:t>Payment 1</w:t>
            </w:r>
          </w:p>
        </w:tc>
        <w:tc>
          <w:tcPr>
            <w:tcW w:w="2064" w:type="dxa"/>
          </w:tcPr>
          <w:p w14:paraId="3F9BF4F5" w14:textId="09999D01" w:rsidR="009874D2" w:rsidRDefault="005E3DE0" w:rsidP="00C876DA">
            <w:pPr>
              <w:spacing w:after="0"/>
              <w:contextualSpacing/>
              <w:rPr>
                <w:b/>
              </w:rPr>
            </w:pPr>
            <w:r>
              <w:rPr>
                <w:b/>
              </w:rPr>
              <w:t>£900</w:t>
            </w:r>
          </w:p>
        </w:tc>
      </w:tr>
      <w:tr w:rsidR="009874D2" w14:paraId="245D7F70" w14:textId="77777777" w:rsidTr="005E3DE0">
        <w:tc>
          <w:tcPr>
            <w:tcW w:w="2268" w:type="dxa"/>
          </w:tcPr>
          <w:p w14:paraId="63C54336" w14:textId="5DC82918" w:rsidR="005E3DE0" w:rsidRDefault="005E3DE0" w:rsidP="00C876DA">
            <w:pPr>
              <w:spacing w:after="0"/>
              <w:contextualSpacing/>
              <w:rPr>
                <w:b/>
              </w:rPr>
            </w:pPr>
            <w:r>
              <w:rPr>
                <w:b/>
              </w:rPr>
              <w:t>By 15</w:t>
            </w:r>
            <w:r w:rsidRPr="005E3DE0">
              <w:rPr>
                <w:b/>
                <w:vertAlign w:val="superscript"/>
              </w:rPr>
              <w:t>th</w:t>
            </w:r>
            <w:r>
              <w:rPr>
                <w:b/>
              </w:rPr>
              <w:t xml:space="preserve"> August 202</w:t>
            </w:r>
            <w:r w:rsidR="008E5B44">
              <w:rPr>
                <w:b/>
              </w:rPr>
              <w:t>2</w:t>
            </w:r>
          </w:p>
          <w:p w14:paraId="0B3F61C2" w14:textId="2F0C08D0" w:rsidR="005E3DE0" w:rsidRDefault="005E3DE0" w:rsidP="00C876DA">
            <w:pPr>
              <w:spacing w:after="0"/>
              <w:contextualSpacing/>
              <w:rPr>
                <w:b/>
              </w:rPr>
            </w:pPr>
          </w:p>
        </w:tc>
        <w:tc>
          <w:tcPr>
            <w:tcW w:w="993" w:type="dxa"/>
          </w:tcPr>
          <w:p w14:paraId="77A3B9F5" w14:textId="1255C592" w:rsidR="009874D2" w:rsidRDefault="005E3DE0" w:rsidP="00C876DA">
            <w:pPr>
              <w:spacing w:after="0"/>
              <w:contextualSpacing/>
              <w:rPr>
                <w:b/>
              </w:rPr>
            </w:pPr>
            <w:r>
              <w:rPr>
                <w:b/>
              </w:rPr>
              <w:t>£300</w:t>
            </w:r>
          </w:p>
        </w:tc>
        <w:tc>
          <w:tcPr>
            <w:tcW w:w="3685" w:type="dxa"/>
          </w:tcPr>
          <w:p w14:paraId="5F21E563" w14:textId="5DD8BDF5" w:rsidR="009874D2" w:rsidRDefault="005E3DE0" w:rsidP="00C876DA">
            <w:pPr>
              <w:spacing w:after="0"/>
              <w:contextualSpacing/>
              <w:rPr>
                <w:b/>
              </w:rPr>
            </w:pPr>
            <w:r>
              <w:rPr>
                <w:b/>
              </w:rPr>
              <w:t>Payment 2</w:t>
            </w:r>
          </w:p>
        </w:tc>
        <w:tc>
          <w:tcPr>
            <w:tcW w:w="2064" w:type="dxa"/>
          </w:tcPr>
          <w:p w14:paraId="3269EAB2" w14:textId="2B90C332" w:rsidR="009874D2" w:rsidRDefault="005E3DE0" w:rsidP="00C876DA">
            <w:pPr>
              <w:spacing w:after="0"/>
              <w:contextualSpacing/>
              <w:rPr>
                <w:b/>
              </w:rPr>
            </w:pPr>
            <w:r>
              <w:rPr>
                <w:b/>
              </w:rPr>
              <w:t>£600</w:t>
            </w:r>
          </w:p>
        </w:tc>
      </w:tr>
      <w:tr w:rsidR="005E3DE0" w14:paraId="3E8A393D" w14:textId="77777777" w:rsidTr="005E3DE0">
        <w:tc>
          <w:tcPr>
            <w:tcW w:w="2268" w:type="dxa"/>
          </w:tcPr>
          <w:p w14:paraId="52C089F0" w14:textId="64DBA7EC" w:rsidR="005E3DE0" w:rsidRDefault="005E3DE0" w:rsidP="00C876DA">
            <w:pPr>
              <w:spacing w:after="0"/>
              <w:contextualSpacing/>
              <w:rPr>
                <w:b/>
              </w:rPr>
            </w:pPr>
            <w:r>
              <w:rPr>
                <w:b/>
              </w:rPr>
              <w:t>By 1</w:t>
            </w:r>
            <w:r w:rsidRPr="005E3DE0">
              <w:rPr>
                <w:b/>
                <w:vertAlign w:val="superscript"/>
              </w:rPr>
              <w:t>st</w:t>
            </w:r>
            <w:r>
              <w:rPr>
                <w:b/>
              </w:rPr>
              <w:t xml:space="preserve"> November 202</w:t>
            </w:r>
            <w:r w:rsidR="008E5B44">
              <w:rPr>
                <w:b/>
              </w:rPr>
              <w:t>2</w:t>
            </w:r>
          </w:p>
        </w:tc>
        <w:tc>
          <w:tcPr>
            <w:tcW w:w="993" w:type="dxa"/>
          </w:tcPr>
          <w:p w14:paraId="53DA0E26" w14:textId="5E666815" w:rsidR="005E3DE0" w:rsidRDefault="005E3DE0" w:rsidP="00C876DA">
            <w:pPr>
              <w:spacing w:after="0"/>
              <w:contextualSpacing/>
              <w:rPr>
                <w:b/>
              </w:rPr>
            </w:pPr>
            <w:r>
              <w:rPr>
                <w:b/>
              </w:rPr>
              <w:t>£300</w:t>
            </w:r>
          </w:p>
          <w:p w14:paraId="3F7898CD" w14:textId="22D4AC13" w:rsidR="005E3DE0" w:rsidRDefault="005E3DE0" w:rsidP="00C876DA">
            <w:pPr>
              <w:spacing w:after="0"/>
              <w:contextualSpacing/>
              <w:rPr>
                <w:b/>
              </w:rPr>
            </w:pPr>
          </w:p>
        </w:tc>
        <w:tc>
          <w:tcPr>
            <w:tcW w:w="3685" w:type="dxa"/>
          </w:tcPr>
          <w:p w14:paraId="108AB76F" w14:textId="14A5F671" w:rsidR="005E3DE0" w:rsidRDefault="005E3DE0" w:rsidP="00C876DA">
            <w:pPr>
              <w:spacing w:after="0"/>
              <w:contextualSpacing/>
              <w:rPr>
                <w:b/>
              </w:rPr>
            </w:pPr>
            <w:r>
              <w:rPr>
                <w:b/>
              </w:rPr>
              <w:t>Payment 3</w:t>
            </w:r>
          </w:p>
        </w:tc>
        <w:tc>
          <w:tcPr>
            <w:tcW w:w="2064" w:type="dxa"/>
          </w:tcPr>
          <w:p w14:paraId="34ABD153" w14:textId="1469EE42" w:rsidR="005E3DE0" w:rsidRDefault="005E3DE0" w:rsidP="00C876DA">
            <w:pPr>
              <w:spacing w:after="0"/>
              <w:contextualSpacing/>
              <w:rPr>
                <w:b/>
              </w:rPr>
            </w:pPr>
            <w:r>
              <w:rPr>
                <w:b/>
              </w:rPr>
              <w:t>£300</w:t>
            </w:r>
          </w:p>
        </w:tc>
      </w:tr>
      <w:tr w:rsidR="005E3DE0" w14:paraId="5BC9F606" w14:textId="77777777" w:rsidTr="005E3DE0">
        <w:tc>
          <w:tcPr>
            <w:tcW w:w="2268" w:type="dxa"/>
          </w:tcPr>
          <w:p w14:paraId="570047DC" w14:textId="7CCAE0D6" w:rsidR="005E3DE0" w:rsidRDefault="005E3DE0" w:rsidP="00C876DA">
            <w:pPr>
              <w:spacing w:after="0"/>
              <w:contextualSpacing/>
              <w:rPr>
                <w:b/>
              </w:rPr>
            </w:pPr>
            <w:r>
              <w:rPr>
                <w:b/>
              </w:rPr>
              <w:t>By 1</w:t>
            </w:r>
            <w:r w:rsidRPr="005E3DE0">
              <w:rPr>
                <w:b/>
                <w:vertAlign w:val="superscript"/>
              </w:rPr>
              <w:t>st</w:t>
            </w:r>
            <w:r>
              <w:rPr>
                <w:b/>
              </w:rPr>
              <w:t xml:space="preserve"> February 2023</w:t>
            </w:r>
          </w:p>
        </w:tc>
        <w:tc>
          <w:tcPr>
            <w:tcW w:w="993" w:type="dxa"/>
          </w:tcPr>
          <w:p w14:paraId="21BAB41F" w14:textId="6F77B4F7" w:rsidR="005E3DE0" w:rsidRDefault="005E3DE0" w:rsidP="00C876DA">
            <w:pPr>
              <w:spacing w:after="0"/>
              <w:contextualSpacing/>
              <w:rPr>
                <w:b/>
              </w:rPr>
            </w:pPr>
            <w:r>
              <w:rPr>
                <w:b/>
              </w:rPr>
              <w:t>£300</w:t>
            </w:r>
          </w:p>
          <w:p w14:paraId="40D197D1" w14:textId="41E24D42" w:rsidR="005E3DE0" w:rsidRDefault="005E3DE0" w:rsidP="00C876DA">
            <w:pPr>
              <w:spacing w:after="0"/>
              <w:contextualSpacing/>
              <w:rPr>
                <w:b/>
              </w:rPr>
            </w:pPr>
          </w:p>
        </w:tc>
        <w:tc>
          <w:tcPr>
            <w:tcW w:w="3685" w:type="dxa"/>
          </w:tcPr>
          <w:p w14:paraId="43B9FF0C" w14:textId="264F9CB4" w:rsidR="005E3DE0" w:rsidRDefault="005E3DE0" w:rsidP="00C876DA">
            <w:pPr>
              <w:spacing w:after="0"/>
              <w:contextualSpacing/>
              <w:rPr>
                <w:b/>
              </w:rPr>
            </w:pPr>
            <w:r>
              <w:rPr>
                <w:b/>
              </w:rPr>
              <w:t>Final Payment</w:t>
            </w:r>
          </w:p>
        </w:tc>
        <w:tc>
          <w:tcPr>
            <w:tcW w:w="2064" w:type="dxa"/>
          </w:tcPr>
          <w:p w14:paraId="517A4C32" w14:textId="38ADB970" w:rsidR="005E3DE0" w:rsidRDefault="005E3DE0" w:rsidP="00C876DA">
            <w:pPr>
              <w:spacing w:after="0"/>
              <w:contextualSpacing/>
              <w:rPr>
                <w:b/>
              </w:rPr>
            </w:pPr>
            <w:r>
              <w:rPr>
                <w:b/>
              </w:rPr>
              <w:t>£0</w:t>
            </w:r>
          </w:p>
        </w:tc>
      </w:tr>
    </w:tbl>
    <w:p w14:paraId="1556AA40" w14:textId="77777777" w:rsidR="009874D2" w:rsidRDefault="009874D2" w:rsidP="00C876DA">
      <w:pPr>
        <w:spacing w:after="0"/>
        <w:contextualSpacing/>
      </w:pPr>
    </w:p>
    <w:p w14:paraId="47B4960C" w14:textId="77777777" w:rsidR="00412655" w:rsidRDefault="00412655" w:rsidP="00C876DA">
      <w:pPr>
        <w:spacing w:after="0"/>
      </w:pPr>
    </w:p>
    <w:p w14:paraId="75ED362E" w14:textId="71726974" w:rsidR="00C876DA" w:rsidRDefault="00C876DA" w:rsidP="00C876DA">
      <w:pPr>
        <w:pStyle w:val="NoSpacing"/>
        <w:rPr>
          <w:b/>
        </w:rPr>
      </w:pPr>
      <w:r>
        <w:rPr>
          <w:b/>
        </w:rPr>
        <w:t xml:space="preserve">Sample Itinerary: </w:t>
      </w:r>
    </w:p>
    <w:p w14:paraId="4D447835" w14:textId="385684FF" w:rsidR="00177BD1" w:rsidRDefault="00177BD1" w:rsidP="00C876DA">
      <w:pPr>
        <w:pStyle w:val="NoSpacing"/>
        <w:rPr>
          <w:b/>
        </w:rPr>
      </w:pPr>
      <w:r>
        <w:rPr>
          <w:noProof/>
        </w:rPr>
        <w:drawing>
          <wp:inline distT="0" distB="0" distL="0" distR="0" wp14:anchorId="6A38F69D" wp14:editId="78707B53">
            <wp:extent cx="5727700" cy="3158490"/>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158490"/>
                    </a:xfrm>
                    <a:prstGeom prst="rect">
                      <a:avLst/>
                    </a:prstGeom>
                  </pic:spPr>
                </pic:pic>
              </a:graphicData>
            </a:graphic>
          </wp:inline>
        </w:drawing>
      </w:r>
    </w:p>
    <w:p w14:paraId="28446B2A" w14:textId="77777777" w:rsidR="00C876DA" w:rsidRDefault="00C876DA" w:rsidP="00C876DA">
      <w:pPr>
        <w:pStyle w:val="NoSpacing"/>
      </w:pPr>
    </w:p>
    <w:p w14:paraId="2A30BC30" w14:textId="638077BE" w:rsidR="005E3DE0" w:rsidRDefault="00C876DA" w:rsidP="00C876DA">
      <w:pPr>
        <w:pStyle w:val="NoSpacing"/>
        <w:rPr>
          <w:b/>
        </w:rPr>
      </w:pPr>
      <w:r w:rsidRPr="00273011">
        <w:rPr>
          <w:b/>
        </w:rPr>
        <w:t>Anticipated numbers of students</w:t>
      </w:r>
      <w:r>
        <w:rPr>
          <w:b/>
        </w:rPr>
        <w:t xml:space="preserve"> (including DS)</w:t>
      </w:r>
      <w:r w:rsidRPr="00273011">
        <w:rPr>
          <w:b/>
        </w:rPr>
        <w:t>/staff involved:</w:t>
      </w:r>
    </w:p>
    <w:p w14:paraId="4905BC7E" w14:textId="6AC604B6" w:rsidR="005E3DE0" w:rsidRPr="00D75EE8" w:rsidRDefault="005E3DE0" w:rsidP="00C876DA">
      <w:pPr>
        <w:pStyle w:val="NoSpacing"/>
        <w:rPr>
          <w:bCs/>
        </w:rPr>
      </w:pPr>
      <w:r w:rsidRPr="00D75EE8">
        <w:rPr>
          <w:bCs/>
        </w:rPr>
        <w:t>60 x students</w:t>
      </w:r>
    </w:p>
    <w:p w14:paraId="4ADE6FBE" w14:textId="42617AD9" w:rsidR="00D75EE8" w:rsidRPr="00D75EE8" w:rsidRDefault="005E3DE0" w:rsidP="00C876DA">
      <w:pPr>
        <w:pStyle w:val="NoSpacing"/>
        <w:rPr>
          <w:bCs/>
        </w:rPr>
      </w:pPr>
      <w:r w:rsidRPr="00D75EE8">
        <w:rPr>
          <w:bCs/>
        </w:rPr>
        <w:t>Target current Yr8 and Yr9</w:t>
      </w:r>
    </w:p>
    <w:p w14:paraId="61E6EFF1" w14:textId="61FD65C9" w:rsidR="005E3DE0" w:rsidRPr="00D75EE8" w:rsidRDefault="00D75EE8" w:rsidP="00C876DA">
      <w:pPr>
        <w:pStyle w:val="NoSpacing"/>
        <w:rPr>
          <w:bCs/>
        </w:rPr>
      </w:pPr>
      <w:r w:rsidRPr="00D75EE8">
        <w:rPr>
          <w:bCs/>
        </w:rPr>
        <w:t>Not first come first served. Window of application followed by a ‘ski draw’ for each year group</w:t>
      </w:r>
    </w:p>
    <w:p w14:paraId="79DB0CA1" w14:textId="4F96AF91" w:rsidR="00D75EE8" w:rsidRDefault="00D75EE8" w:rsidP="00C876DA">
      <w:pPr>
        <w:pStyle w:val="NoSpacing"/>
        <w:rPr>
          <w:bCs/>
        </w:rPr>
      </w:pPr>
      <w:r w:rsidRPr="00D75EE8">
        <w:rPr>
          <w:bCs/>
        </w:rPr>
        <w:t>Specific cohorts, such as DS, can be allocated a place prior to the draw to ensure a strong representation</w:t>
      </w:r>
      <w:r>
        <w:rPr>
          <w:bCs/>
        </w:rPr>
        <w:t>.</w:t>
      </w:r>
    </w:p>
    <w:p w14:paraId="62DA1C0D" w14:textId="6472F869" w:rsidR="00D75EE8" w:rsidRDefault="00D75EE8" w:rsidP="00C876DA">
      <w:pPr>
        <w:pStyle w:val="NoSpacing"/>
        <w:rPr>
          <w:bCs/>
        </w:rPr>
      </w:pPr>
    </w:p>
    <w:p w14:paraId="61D2C616" w14:textId="5BF995A4" w:rsidR="00D75EE8" w:rsidRDefault="00D75EE8" w:rsidP="00C876DA">
      <w:pPr>
        <w:pStyle w:val="NoSpacing"/>
        <w:rPr>
          <w:bCs/>
        </w:rPr>
      </w:pPr>
      <w:r>
        <w:rPr>
          <w:bCs/>
        </w:rPr>
        <w:t>7 x staff</w:t>
      </w:r>
    </w:p>
    <w:p w14:paraId="10EEAE57" w14:textId="63800293" w:rsidR="00D75EE8" w:rsidRDefault="00D75EE8" w:rsidP="00C876DA">
      <w:pPr>
        <w:pStyle w:val="NoSpacing"/>
        <w:rPr>
          <w:bCs/>
        </w:rPr>
      </w:pPr>
      <w:r>
        <w:rPr>
          <w:bCs/>
        </w:rPr>
        <w:t>Group Leader: James Endersby</w:t>
      </w:r>
    </w:p>
    <w:p w14:paraId="40EFA31C" w14:textId="64DE9C4C" w:rsidR="00D75EE8" w:rsidRDefault="00D75EE8" w:rsidP="00C876DA">
      <w:pPr>
        <w:pStyle w:val="NoSpacing"/>
        <w:rPr>
          <w:bCs/>
        </w:rPr>
      </w:pPr>
      <w:r>
        <w:rPr>
          <w:bCs/>
        </w:rPr>
        <w:t>Deputy Leader: Rachel Simpson</w:t>
      </w:r>
    </w:p>
    <w:p w14:paraId="4B1F082B" w14:textId="20130719" w:rsidR="00D75EE8" w:rsidRPr="00D75EE8" w:rsidRDefault="00D75EE8" w:rsidP="00C876DA">
      <w:pPr>
        <w:pStyle w:val="NoSpacing"/>
        <w:rPr>
          <w:bCs/>
        </w:rPr>
      </w:pPr>
      <w:r>
        <w:rPr>
          <w:bCs/>
        </w:rPr>
        <w:t>5 x additional staff TBC.</w:t>
      </w:r>
    </w:p>
    <w:p w14:paraId="39B0B901" w14:textId="77777777" w:rsidR="00C876DA" w:rsidRDefault="00C876DA" w:rsidP="00C876DA">
      <w:pPr>
        <w:pStyle w:val="NoSpacing"/>
        <w:rPr>
          <w:b/>
        </w:rPr>
      </w:pPr>
    </w:p>
    <w:p w14:paraId="4BB61DAD" w14:textId="15040F3E" w:rsidR="00C876DA" w:rsidRDefault="00C876DA" w:rsidP="00C876DA">
      <w:pPr>
        <w:pStyle w:val="NoSpacing"/>
        <w:rPr>
          <w:b/>
        </w:rPr>
      </w:pPr>
      <w:r>
        <w:rPr>
          <w:b/>
        </w:rPr>
        <w:t>Promotion of the visit:</w:t>
      </w:r>
    </w:p>
    <w:p w14:paraId="57C98A19" w14:textId="6D5CDA24" w:rsidR="00D75EE8" w:rsidRPr="00D75EE8" w:rsidRDefault="00D75EE8" w:rsidP="00D75EE8">
      <w:pPr>
        <w:pStyle w:val="NoSpacing"/>
        <w:numPr>
          <w:ilvl w:val="0"/>
          <w:numId w:val="9"/>
        </w:numPr>
        <w:rPr>
          <w:bCs/>
        </w:rPr>
      </w:pPr>
      <w:r w:rsidRPr="00D75EE8">
        <w:rPr>
          <w:bCs/>
        </w:rPr>
        <w:t>Assembly Launch</w:t>
      </w:r>
      <w:r>
        <w:rPr>
          <w:bCs/>
        </w:rPr>
        <w:t xml:space="preserve"> (w/c 21</w:t>
      </w:r>
      <w:r w:rsidRPr="00D75EE8">
        <w:rPr>
          <w:bCs/>
          <w:vertAlign w:val="superscript"/>
        </w:rPr>
        <w:t>st</w:t>
      </w:r>
      <w:r>
        <w:rPr>
          <w:bCs/>
        </w:rPr>
        <w:t xml:space="preserve"> March)</w:t>
      </w:r>
    </w:p>
    <w:p w14:paraId="11DD199B" w14:textId="21B9EA36" w:rsidR="00D75EE8" w:rsidRDefault="00D75EE8" w:rsidP="00D75EE8">
      <w:pPr>
        <w:pStyle w:val="NoSpacing"/>
        <w:numPr>
          <w:ilvl w:val="0"/>
          <w:numId w:val="9"/>
        </w:numPr>
        <w:rPr>
          <w:bCs/>
        </w:rPr>
      </w:pPr>
      <w:r w:rsidRPr="00D75EE8">
        <w:rPr>
          <w:bCs/>
        </w:rPr>
        <w:t>Parent Pack Post Draw</w:t>
      </w:r>
      <w:r>
        <w:rPr>
          <w:bCs/>
        </w:rPr>
        <w:t xml:space="preserve"> (w/c 18</w:t>
      </w:r>
      <w:r w:rsidRPr="00D75EE8">
        <w:rPr>
          <w:bCs/>
          <w:vertAlign w:val="superscript"/>
        </w:rPr>
        <w:t>th</w:t>
      </w:r>
      <w:r>
        <w:rPr>
          <w:bCs/>
        </w:rPr>
        <w:t xml:space="preserve"> April)</w:t>
      </w:r>
    </w:p>
    <w:p w14:paraId="254BEF10" w14:textId="741C5FBA" w:rsidR="00D75EE8" w:rsidRPr="00D75EE8" w:rsidRDefault="00D75EE8" w:rsidP="00D75EE8">
      <w:pPr>
        <w:pStyle w:val="NoSpacing"/>
        <w:numPr>
          <w:ilvl w:val="0"/>
          <w:numId w:val="9"/>
        </w:numPr>
        <w:rPr>
          <w:bCs/>
        </w:rPr>
      </w:pPr>
      <w:r>
        <w:rPr>
          <w:bCs/>
        </w:rPr>
        <w:t>Parents Information Evening (January 2023)</w:t>
      </w:r>
    </w:p>
    <w:p w14:paraId="1D03583F" w14:textId="0144F211" w:rsidR="00D75EE8" w:rsidRPr="00D75EE8" w:rsidRDefault="00D75EE8" w:rsidP="00D75EE8">
      <w:pPr>
        <w:pStyle w:val="NoSpacing"/>
        <w:numPr>
          <w:ilvl w:val="0"/>
          <w:numId w:val="9"/>
        </w:numPr>
        <w:rPr>
          <w:bCs/>
        </w:rPr>
      </w:pPr>
      <w:r>
        <w:rPr>
          <w:bCs/>
        </w:rPr>
        <w:t>‘Ski Fit’ Circuit Sessions 6 x after school fitness sessions in the lead up to the trip. All students to attend, builds group culture and relationships</w:t>
      </w:r>
    </w:p>
    <w:p w14:paraId="77016341" w14:textId="77777777" w:rsidR="00D75EE8" w:rsidRDefault="00D75EE8" w:rsidP="00C876DA">
      <w:pPr>
        <w:pStyle w:val="NoSpacing"/>
        <w:rPr>
          <w:b/>
        </w:rPr>
      </w:pPr>
    </w:p>
    <w:p w14:paraId="249D462C" w14:textId="7F91494B" w:rsidR="00C876DA" w:rsidRDefault="00C876DA" w:rsidP="00C876DA">
      <w:pPr>
        <w:pStyle w:val="NoSpacing"/>
      </w:pPr>
    </w:p>
    <w:p w14:paraId="03B5CF31" w14:textId="70DA3189" w:rsidR="00D75EE8" w:rsidRDefault="00D75EE8" w:rsidP="00C876DA">
      <w:pPr>
        <w:pStyle w:val="NoSpacing"/>
      </w:pPr>
    </w:p>
    <w:p w14:paraId="7DAB5172" w14:textId="77777777" w:rsidR="00D75EE8" w:rsidRDefault="00D75EE8" w:rsidP="00C876DA">
      <w:pPr>
        <w:pStyle w:val="NoSpacing"/>
      </w:pPr>
    </w:p>
    <w:p w14:paraId="4099D509" w14:textId="30608C35" w:rsidR="00C876DA" w:rsidRDefault="00C876DA" w:rsidP="00C876DA">
      <w:pPr>
        <w:pStyle w:val="NoSpacing"/>
        <w:rPr>
          <w:b/>
        </w:rPr>
      </w:pPr>
      <w:r>
        <w:rPr>
          <w:b/>
        </w:rPr>
        <w:lastRenderedPageBreak/>
        <w:t>Anticipated Timeline of Events:</w:t>
      </w:r>
    </w:p>
    <w:p w14:paraId="02EFA898" w14:textId="3F2392CE" w:rsidR="00D75EE8" w:rsidRDefault="00D75EE8" w:rsidP="00C876DA">
      <w:pPr>
        <w:pStyle w:val="NoSpacing"/>
        <w:rPr>
          <w:b/>
        </w:rPr>
      </w:pPr>
    </w:p>
    <w:p w14:paraId="344A5CD5" w14:textId="7816F8E3" w:rsidR="00D75EE8" w:rsidRPr="0081700B" w:rsidRDefault="00D75EE8" w:rsidP="00C876DA">
      <w:pPr>
        <w:pStyle w:val="NoSpacing"/>
        <w:rPr>
          <w:bCs/>
        </w:rPr>
      </w:pPr>
      <w:r w:rsidRPr="0081700B">
        <w:rPr>
          <w:bCs/>
        </w:rPr>
        <w:t>w/c 21</w:t>
      </w:r>
      <w:r w:rsidRPr="0081700B">
        <w:rPr>
          <w:bCs/>
          <w:vertAlign w:val="superscript"/>
        </w:rPr>
        <w:t>st</w:t>
      </w:r>
      <w:r w:rsidRPr="0081700B">
        <w:rPr>
          <w:bCs/>
        </w:rPr>
        <w:t xml:space="preserve"> March: James Endersby / Rachel Simpson Yr8 and Yr9 assembly launch. Launch letters distributed.</w:t>
      </w:r>
    </w:p>
    <w:p w14:paraId="003FF178" w14:textId="106004AB" w:rsidR="00D75EE8" w:rsidRPr="0081700B" w:rsidRDefault="00D75EE8" w:rsidP="00C876DA">
      <w:pPr>
        <w:pStyle w:val="NoSpacing"/>
        <w:rPr>
          <w:bCs/>
        </w:rPr>
      </w:pPr>
      <w:r w:rsidRPr="0081700B">
        <w:rPr>
          <w:bCs/>
        </w:rPr>
        <w:t>Friday 8</w:t>
      </w:r>
      <w:r w:rsidRPr="0081700B">
        <w:rPr>
          <w:bCs/>
          <w:vertAlign w:val="superscript"/>
        </w:rPr>
        <w:t>th</w:t>
      </w:r>
      <w:r w:rsidRPr="0081700B">
        <w:rPr>
          <w:bCs/>
        </w:rPr>
        <w:t xml:space="preserve"> April: £60 deposit deadline (through parent pay / set up with finance)</w:t>
      </w:r>
    </w:p>
    <w:p w14:paraId="4E9FC86C" w14:textId="10154948" w:rsidR="00D75EE8" w:rsidRPr="0081700B" w:rsidRDefault="00D75EE8" w:rsidP="00C876DA">
      <w:pPr>
        <w:pStyle w:val="NoSpacing"/>
        <w:rPr>
          <w:bCs/>
        </w:rPr>
      </w:pPr>
      <w:r w:rsidRPr="0081700B">
        <w:rPr>
          <w:bCs/>
        </w:rPr>
        <w:t>w/c 18</w:t>
      </w:r>
      <w:r w:rsidRPr="0081700B">
        <w:rPr>
          <w:bCs/>
          <w:vertAlign w:val="superscript"/>
        </w:rPr>
        <w:t>th</w:t>
      </w:r>
      <w:r w:rsidRPr="0081700B">
        <w:rPr>
          <w:bCs/>
        </w:rPr>
        <w:t xml:space="preserve"> April: Ski Draw</w:t>
      </w:r>
    </w:p>
    <w:p w14:paraId="1BA90E19" w14:textId="507CBB8B" w:rsidR="00D75EE8" w:rsidRPr="0081700B" w:rsidRDefault="00D75EE8" w:rsidP="00C876DA">
      <w:pPr>
        <w:pStyle w:val="NoSpacing"/>
        <w:rPr>
          <w:bCs/>
        </w:rPr>
      </w:pPr>
      <w:r w:rsidRPr="0081700B">
        <w:rPr>
          <w:bCs/>
        </w:rPr>
        <w:t>Friday 22</w:t>
      </w:r>
      <w:r w:rsidRPr="0081700B">
        <w:rPr>
          <w:bCs/>
          <w:vertAlign w:val="superscript"/>
        </w:rPr>
        <w:t>nd</w:t>
      </w:r>
      <w:r w:rsidRPr="0081700B">
        <w:rPr>
          <w:bCs/>
        </w:rPr>
        <w:t xml:space="preserve"> April: Parent Pack confirming places distributed to successful students.</w:t>
      </w:r>
    </w:p>
    <w:p w14:paraId="5C33B53C" w14:textId="5F5FB583" w:rsidR="00D75EE8" w:rsidRDefault="00D75EE8" w:rsidP="00C876DA">
      <w:pPr>
        <w:pStyle w:val="NoSpacing"/>
        <w:rPr>
          <w:bCs/>
        </w:rPr>
      </w:pPr>
      <w:r w:rsidRPr="0081700B">
        <w:rPr>
          <w:bCs/>
        </w:rPr>
        <w:t>Parent Mails: reminders of deadlines for payment schedule send out 2 weeks prior to deadline.</w:t>
      </w:r>
    </w:p>
    <w:p w14:paraId="75C340EC" w14:textId="03843023" w:rsidR="00574659" w:rsidRPr="0081700B" w:rsidRDefault="00574659" w:rsidP="00C876DA">
      <w:pPr>
        <w:pStyle w:val="NoSpacing"/>
        <w:rPr>
          <w:bCs/>
        </w:rPr>
      </w:pPr>
      <w:r>
        <w:rPr>
          <w:bCs/>
        </w:rPr>
        <w:t>June 2022: Staffing confirmation and initial meeting.</w:t>
      </w:r>
    </w:p>
    <w:p w14:paraId="1E2B8F3B" w14:textId="4617B3F4" w:rsidR="00574659" w:rsidRDefault="0081700B" w:rsidP="00C876DA">
      <w:pPr>
        <w:pStyle w:val="NoSpacing"/>
        <w:rPr>
          <w:bCs/>
        </w:rPr>
      </w:pPr>
      <w:r w:rsidRPr="0081700B">
        <w:rPr>
          <w:bCs/>
        </w:rPr>
        <w:t>September: Student meeting – updates</w:t>
      </w:r>
      <w:r w:rsidR="007953ED">
        <w:rPr>
          <w:bCs/>
        </w:rPr>
        <w:t xml:space="preserve"> and Hoodie launch.</w:t>
      </w:r>
    </w:p>
    <w:p w14:paraId="165F753B" w14:textId="598C14A2" w:rsidR="00574659" w:rsidRPr="0081700B" w:rsidRDefault="00574659" w:rsidP="00C876DA">
      <w:pPr>
        <w:pStyle w:val="NoSpacing"/>
        <w:rPr>
          <w:bCs/>
        </w:rPr>
      </w:pPr>
      <w:r>
        <w:rPr>
          <w:bCs/>
        </w:rPr>
        <w:t xml:space="preserve">December 2022: Full staff </w:t>
      </w:r>
      <w:proofErr w:type="gramStart"/>
      <w:r>
        <w:rPr>
          <w:bCs/>
        </w:rPr>
        <w:t>meeting</w:t>
      </w:r>
      <w:proofErr w:type="gramEnd"/>
      <w:r>
        <w:rPr>
          <w:bCs/>
        </w:rPr>
        <w:t xml:space="preserve"> and roles and responsibilities outlined by group leader.</w:t>
      </w:r>
    </w:p>
    <w:p w14:paraId="7F449EF6" w14:textId="27CA1D02" w:rsidR="0081700B" w:rsidRPr="0081700B" w:rsidRDefault="0081700B" w:rsidP="00C876DA">
      <w:pPr>
        <w:pStyle w:val="NoSpacing"/>
        <w:rPr>
          <w:bCs/>
        </w:rPr>
      </w:pPr>
      <w:r w:rsidRPr="0081700B">
        <w:rPr>
          <w:bCs/>
        </w:rPr>
        <w:t>January 2023: Full Parents Information Evening including ski clothing hire pitch (BAC Halifax)</w:t>
      </w:r>
      <w:r w:rsidR="007953ED">
        <w:rPr>
          <w:bCs/>
        </w:rPr>
        <w:t>.</w:t>
      </w:r>
    </w:p>
    <w:p w14:paraId="76703FBE" w14:textId="0D134E61" w:rsidR="0081700B" w:rsidRPr="0081700B" w:rsidRDefault="0081700B" w:rsidP="00C876DA">
      <w:pPr>
        <w:pStyle w:val="NoSpacing"/>
        <w:rPr>
          <w:bCs/>
        </w:rPr>
      </w:pPr>
      <w:r w:rsidRPr="0081700B">
        <w:rPr>
          <w:bCs/>
        </w:rPr>
        <w:t>February – March: Weekly ski fit sessions.</w:t>
      </w:r>
    </w:p>
    <w:p w14:paraId="688E85F2" w14:textId="77777777" w:rsidR="00C876DA" w:rsidRDefault="00C876DA" w:rsidP="00C876DA">
      <w:pPr>
        <w:pStyle w:val="NoSpacing"/>
      </w:pPr>
    </w:p>
    <w:p w14:paraId="3EB58049" w14:textId="0FC790C6" w:rsidR="00C876DA" w:rsidRDefault="00C876DA" w:rsidP="00C876DA">
      <w:pPr>
        <w:pStyle w:val="NoSpacing"/>
        <w:rPr>
          <w:b/>
        </w:rPr>
      </w:pPr>
      <w:r>
        <w:rPr>
          <w:b/>
        </w:rPr>
        <w:t>Links to the Curriculum:</w:t>
      </w:r>
    </w:p>
    <w:p w14:paraId="097F0637" w14:textId="77777777" w:rsidR="007953ED" w:rsidRDefault="007953ED" w:rsidP="007953ED">
      <w:pPr>
        <w:pStyle w:val="NoSpacing"/>
      </w:pPr>
    </w:p>
    <w:p w14:paraId="29B4C3D5" w14:textId="0C88B888" w:rsidR="007953ED" w:rsidRDefault="0090282B" w:rsidP="007953ED">
      <w:pPr>
        <w:pStyle w:val="NoSpacing"/>
      </w:pPr>
      <w:r>
        <w:t>Students’</w:t>
      </w:r>
      <w:r w:rsidR="004D4705">
        <w:t xml:space="preserve"> personal development </w:t>
      </w:r>
      <w:r>
        <w:t>will be promoted throughout th</w:t>
      </w:r>
      <w:r w:rsidR="007953ED">
        <w:t xml:space="preserve">e trip </w:t>
      </w:r>
      <w:r>
        <w:t xml:space="preserve">by providing them with a rich set of experiences which will further develop their character and support their physical, </w:t>
      </w:r>
      <w:proofErr w:type="gramStart"/>
      <w:r>
        <w:t>social</w:t>
      </w:r>
      <w:proofErr w:type="gramEnd"/>
      <w:r>
        <w:t xml:space="preserve"> and mental well-being, see examples below:</w:t>
      </w:r>
    </w:p>
    <w:p w14:paraId="74CEE8C6" w14:textId="77777777" w:rsidR="007953ED" w:rsidRDefault="007953ED" w:rsidP="007953ED">
      <w:pPr>
        <w:pStyle w:val="NoSpacing"/>
      </w:pPr>
    </w:p>
    <w:p w14:paraId="16C981FF" w14:textId="00DC4E70" w:rsidR="007953ED" w:rsidRDefault="007953ED" w:rsidP="007953ED">
      <w:pPr>
        <w:pStyle w:val="NoSpacing"/>
        <w:numPr>
          <w:ilvl w:val="0"/>
          <w:numId w:val="10"/>
        </w:numPr>
      </w:pPr>
      <w:r>
        <w:t xml:space="preserve">Enabling students to develop their self-knowledge, </w:t>
      </w:r>
      <w:proofErr w:type="gramStart"/>
      <w:r>
        <w:t>self-esteem</w:t>
      </w:r>
      <w:proofErr w:type="gramEnd"/>
      <w:r>
        <w:t xml:space="preserve"> and self-confidence through being taken out of their comfort zone, many being away from home for the first time.</w:t>
      </w:r>
    </w:p>
    <w:p w14:paraId="5FF6012A" w14:textId="395D5DE1" w:rsidR="007953ED" w:rsidRDefault="007953ED" w:rsidP="007953ED">
      <w:pPr>
        <w:pStyle w:val="NoSpacing"/>
        <w:numPr>
          <w:ilvl w:val="0"/>
          <w:numId w:val="10"/>
        </w:numPr>
      </w:pPr>
      <w:r>
        <w:t>Enable students to learn a new adventurous activity in a phenomenal location within the Italian dolomites.</w:t>
      </w:r>
    </w:p>
    <w:p w14:paraId="33481577" w14:textId="29F13013" w:rsidR="007953ED" w:rsidRDefault="007953ED" w:rsidP="007953ED">
      <w:pPr>
        <w:pStyle w:val="NoSpacing"/>
        <w:numPr>
          <w:ilvl w:val="0"/>
          <w:numId w:val="10"/>
        </w:numPr>
      </w:pPr>
      <w:r>
        <w:t>Developing valuable understanding of another culture.</w:t>
      </w:r>
    </w:p>
    <w:p w14:paraId="73F8C71C" w14:textId="393157FC" w:rsidR="007953ED" w:rsidRDefault="007953ED" w:rsidP="007953ED">
      <w:pPr>
        <w:pStyle w:val="NoSpacing"/>
        <w:numPr>
          <w:ilvl w:val="0"/>
          <w:numId w:val="10"/>
        </w:numPr>
      </w:pPr>
      <w:r>
        <w:t xml:space="preserve">Encourage students to develop self-regulation in terms of their behaviour, initiative and to understand how they can contribute positively to the lives of those within the school community by supporting others through an emotional and educational visit. </w:t>
      </w:r>
    </w:p>
    <w:p w14:paraId="29FB61BA" w14:textId="125D261C" w:rsidR="007953ED" w:rsidRDefault="007953ED" w:rsidP="007953ED">
      <w:pPr>
        <w:pStyle w:val="NoSpacing"/>
        <w:numPr>
          <w:ilvl w:val="0"/>
          <w:numId w:val="10"/>
        </w:numPr>
      </w:pPr>
      <w:r>
        <w:t>Allow students to develop further tolerance and understanding of different cultures and traditions through acquiring an appreciation of and respect for another culture by visiting a foreign country.</w:t>
      </w:r>
    </w:p>
    <w:p w14:paraId="64184359" w14:textId="3DE2046D" w:rsidR="007953ED" w:rsidRDefault="007953ED" w:rsidP="00C876DA">
      <w:pPr>
        <w:pStyle w:val="NoSpacing"/>
        <w:numPr>
          <w:ilvl w:val="0"/>
          <w:numId w:val="10"/>
        </w:numPr>
      </w:pPr>
      <w:r>
        <w:t xml:space="preserve">Encouraging respect for other people, </w:t>
      </w:r>
      <w:proofErr w:type="gramStart"/>
      <w:r>
        <w:t>from their peers,</w:t>
      </w:r>
      <w:proofErr w:type="gramEnd"/>
      <w:r>
        <w:t xml:space="preserve"> to their teachers, ski instructors and hotel staff and representatives.</w:t>
      </w:r>
    </w:p>
    <w:p w14:paraId="54075586" w14:textId="12AC7F83" w:rsidR="00C876DA" w:rsidRDefault="00C876DA" w:rsidP="00C876DA">
      <w:pPr>
        <w:pStyle w:val="NoSpacing"/>
      </w:pPr>
    </w:p>
    <w:p w14:paraId="7EA47763" w14:textId="06851704" w:rsidR="0090282B" w:rsidRDefault="0090282B" w:rsidP="00C876DA">
      <w:pPr>
        <w:pStyle w:val="NoSpacing"/>
      </w:pPr>
    </w:p>
    <w:p w14:paraId="3AD0A648" w14:textId="7187E9FA" w:rsidR="0090282B" w:rsidRDefault="0090282B" w:rsidP="00C876DA">
      <w:pPr>
        <w:pStyle w:val="NoSpacing"/>
      </w:pPr>
    </w:p>
    <w:p w14:paraId="06280326" w14:textId="480D8EDD" w:rsidR="0090282B" w:rsidRDefault="0090282B" w:rsidP="00C876DA">
      <w:pPr>
        <w:pStyle w:val="NoSpacing"/>
      </w:pPr>
    </w:p>
    <w:p w14:paraId="4B2E87C1" w14:textId="531ADE4A" w:rsidR="0090282B" w:rsidRDefault="0090282B" w:rsidP="00C876DA">
      <w:pPr>
        <w:pStyle w:val="NoSpacing"/>
      </w:pPr>
    </w:p>
    <w:p w14:paraId="48CE9B4B" w14:textId="392860FE" w:rsidR="0090282B" w:rsidRDefault="0090282B" w:rsidP="00C876DA">
      <w:pPr>
        <w:pStyle w:val="NoSpacing"/>
      </w:pPr>
    </w:p>
    <w:p w14:paraId="5D1DB475" w14:textId="57A0D195" w:rsidR="0090282B" w:rsidRDefault="0090282B" w:rsidP="00C876DA">
      <w:pPr>
        <w:pStyle w:val="NoSpacing"/>
      </w:pPr>
    </w:p>
    <w:p w14:paraId="4F951C3E" w14:textId="26694B92" w:rsidR="0090282B" w:rsidRDefault="0090282B" w:rsidP="00C876DA">
      <w:pPr>
        <w:pStyle w:val="NoSpacing"/>
      </w:pPr>
    </w:p>
    <w:p w14:paraId="3084D9BC" w14:textId="73A1D5E3" w:rsidR="0090282B" w:rsidRDefault="0090282B" w:rsidP="00C876DA">
      <w:pPr>
        <w:pStyle w:val="NoSpacing"/>
      </w:pPr>
    </w:p>
    <w:p w14:paraId="22976871" w14:textId="258E7E03" w:rsidR="0090282B" w:rsidRDefault="0090282B" w:rsidP="00C876DA">
      <w:pPr>
        <w:pStyle w:val="NoSpacing"/>
      </w:pPr>
    </w:p>
    <w:p w14:paraId="6684ED17" w14:textId="14886772" w:rsidR="0090282B" w:rsidRDefault="0090282B" w:rsidP="00C876DA">
      <w:pPr>
        <w:pStyle w:val="NoSpacing"/>
      </w:pPr>
    </w:p>
    <w:p w14:paraId="4FF53CF5" w14:textId="0E3053DB" w:rsidR="0090282B" w:rsidRDefault="0090282B" w:rsidP="00C876DA">
      <w:pPr>
        <w:pStyle w:val="NoSpacing"/>
      </w:pPr>
    </w:p>
    <w:p w14:paraId="6F0DABA8" w14:textId="7A7F4796" w:rsidR="0090282B" w:rsidRDefault="0090282B" w:rsidP="00C876DA">
      <w:pPr>
        <w:pStyle w:val="NoSpacing"/>
      </w:pPr>
    </w:p>
    <w:p w14:paraId="7FEA338F" w14:textId="56C8EEB5" w:rsidR="0090282B" w:rsidRDefault="0090282B" w:rsidP="00C876DA">
      <w:pPr>
        <w:pStyle w:val="NoSpacing"/>
      </w:pPr>
    </w:p>
    <w:p w14:paraId="757A7609" w14:textId="760F20C4" w:rsidR="0090282B" w:rsidRDefault="0090282B" w:rsidP="00C876DA">
      <w:pPr>
        <w:pStyle w:val="NoSpacing"/>
      </w:pPr>
    </w:p>
    <w:p w14:paraId="3D68F5D1" w14:textId="7EAB1B14" w:rsidR="0090282B" w:rsidRDefault="0090282B" w:rsidP="00C876DA">
      <w:pPr>
        <w:pStyle w:val="NoSpacing"/>
      </w:pPr>
    </w:p>
    <w:p w14:paraId="053ACB66" w14:textId="3B99C8B8" w:rsidR="0090282B" w:rsidRDefault="0090282B" w:rsidP="00C876DA">
      <w:pPr>
        <w:pStyle w:val="NoSpacing"/>
      </w:pPr>
    </w:p>
    <w:p w14:paraId="15B60B52" w14:textId="03DCFF6A" w:rsidR="0090282B" w:rsidRDefault="0090282B" w:rsidP="00C876DA">
      <w:pPr>
        <w:pStyle w:val="NoSpacing"/>
      </w:pPr>
    </w:p>
    <w:p w14:paraId="55326A07" w14:textId="0A1A7161" w:rsidR="0090282B" w:rsidRDefault="0090282B" w:rsidP="00C876DA">
      <w:pPr>
        <w:pStyle w:val="NoSpacing"/>
      </w:pPr>
    </w:p>
    <w:p w14:paraId="337C39C1" w14:textId="77777777" w:rsidR="0090282B" w:rsidRDefault="0090282B" w:rsidP="00C876DA">
      <w:pPr>
        <w:pStyle w:val="NoSpacing"/>
      </w:pPr>
    </w:p>
    <w:p w14:paraId="3868C9D3" w14:textId="2D0C0275" w:rsidR="00C876DA" w:rsidRDefault="00C876DA" w:rsidP="00C876DA">
      <w:pPr>
        <w:pStyle w:val="NoSpacing"/>
        <w:rPr>
          <w:b/>
        </w:rPr>
      </w:pPr>
      <w:r>
        <w:rPr>
          <w:b/>
        </w:rPr>
        <w:t>Information about our destinations:</w:t>
      </w:r>
    </w:p>
    <w:p w14:paraId="40C71706" w14:textId="30CB16D3" w:rsidR="00177BD1" w:rsidRDefault="00177BD1" w:rsidP="00C876DA">
      <w:pPr>
        <w:pStyle w:val="NoSpacing"/>
        <w:rPr>
          <w:b/>
        </w:rPr>
      </w:pPr>
    </w:p>
    <w:p w14:paraId="7A3767BA" w14:textId="11363C60" w:rsidR="00177BD1" w:rsidRDefault="00177BD1" w:rsidP="00C876DA">
      <w:pPr>
        <w:pStyle w:val="NoSpacing"/>
        <w:rPr>
          <w:b/>
        </w:rPr>
      </w:pPr>
      <w:r>
        <w:rPr>
          <w:noProof/>
        </w:rPr>
        <w:drawing>
          <wp:inline distT="0" distB="0" distL="0" distR="0" wp14:anchorId="68B6E93E" wp14:editId="3E8FD830">
            <wp:extent cx="5510254" cy="317481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8248" cy="3179416"/>
                    </a:xfrm>
                    <a:prstGeom prst="rect">
                      <a:avLst/>
                    </a:prstGeom>
                  </pic:spPr>
                </pic:pic>
              </a:graphicData>
            </a:graphic>
          </wp:inline>
        </w:drawing>
      </w:r>
    </w:p>
    <w:p w14:paraId="3FAE1F6B" w14:textId="15F823FD" w:rsidR="00177BD1" w:rsidRDefault="00177BD1" w:rsidP="00C876DA">
      <w:pPr>
        <w:pStyle w:val="NoSpacing"/>
        <w:rPr>
          <w:b/>
        </w:rPr>
      </w:pPr>
    </w:p>
    <w:p w14:paraId="6B896BC3" w14:textId="77777777" w:rsidR="00177BD1" w:rsidRDefault="00177BD1" w:rsidP="00C876DA">
      <w:pPr>
        <w:pStyle w:val="NoSpacing"/>
        <w:rPr>
          <w:b/>
        </w:rPr>
      </w:pPr>
    </w:p>
    <w:p w14:paraId="388B17D4" w14:textId="77777777" w:rsidR="007953ED" w:rsidRDefault="007953ED" w:rsidP="00C876DA">
      <w:pPr>
        <w:pStyle w:val="NoSpacing"/>
      </w:pPr>
    </w:p>
    <w:p w14:paraId="31A83D9C" w14:textId="4B1DE147" w:rsidR="00C876DA" w:rsidRDefault="00C876DA" w:rsidP="00C876DA">
      <w:pPr>
        <w:pStyle w:val="NoSpacing"/>
        <w:rPr>
          <w:b/>
        </w:rPr>
      </w:pPr>
      <w:r>
        <w:rPr>
          <w:b/>
        </w:rPr>
        <w:t>Details of the hotel:</w:t>
      </w:r>
    </w:p>
    <w:p w14:paraId="545842A6" w14:textId="5901BCAF" w:rsidR="007953ED" w:rsidRDefault="007953ED" w:rsidP="00C876DA">
      <w:pPr>
        <w:pStyle w:val="NoSpacing"/>
        <w:rPr>
          <w:b/>
        </w:rPr>
      </w:pPr>
    </w:p>
    <w:p w14:paraId="32B0725F" w14:textId="352150F1" w:rsidR="007953ED" w:rsidRDefault="007953ED" w:rsidP="00C876DA">
      <w:pPr>
        <w:pStyle w:val="NoSpacing"/>
      </w:pPr>
      <w:r>
        <w:rPr>
          <w:noProof/>
        </w:rPr>
        <w:drawing>
          <wp:inline distT="0" distB="0" distL="0" distR="0" wp14:anchorId="5A2AEFB6" wp14:editId="0961B014">
            <wp:extent cx="5727700" cy="2545715"/>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545715"/>
                    </a:xfrm>
                    <a:prstGeom prst="rect">
                      <a:avLst/>
                    </a:prstGeom>
                  </pic:spPr>
                </pic:pic>
              </a:graphicData>
            </a:graphic>
          </wp:inline>
        </w:drawing>
      </w:r>
    </w:p>
    <w:p w14:paraId="61D3E23E" w14:textId="03AC9AF4" w:rsidR="00C876DA" w:rsidRDefault="00C876DA" w:rsidP="00C876DA">
      <w:pPr>
        <w:pStyle w:val="NoSpacing"/>
      </w:pPr>
    </w:p>
    <w:p w14:paraId="70A89CEC" w14:textId="15C711FD" w:rsidR="00574659" w:rsidRDefault="007953ED" w:rsidP="007953ED">
      <w:pPr>
        <w:pStyle w:val="NoSpacing"/>
      </w:pPr>
      <w:r>
        <w:t xml:space="preserve">Bedroom doors can be locked so student’s valuables can be left throughout the day. Staff rooms are interspersed between student’s rooms for added security. </w:t>
      </w:r>
    </w:p>
    <w:p w14:paraId="372912D8" w14:textId="3867DC86" w:rsidR="007953ED" w:rsidRDefault="007953ED" w:rsidP="007953ED">
      <w:pPr>
        <w:pStyle w:val="NoSpacing"/>
      </w:pPr>
      <w:r>
        <w:t xml:space="preserve">Students will have breakfast and evening meals in the hotel. Lunch will be on the mountain will be hot or cold within one of the </w:t>
      </w:r>
      <w:r w:rsidR="00574659">
        <w:t>après</w:t>
      </w:r>
      <w:r>
        <w:t xml:space="preserve"> ski restaurants.</w:t>
      </w:r>
    </w:p>
    <w:p w14:paraId="7DDE01C3" w14:textId="77777777" w:rsidR="007953ED" w:rsidRDefault="007953ED" w:rsidP="007953ED">
      <w:pPr>
        <w:pStyle w:val="NoSpacing"/>
      </w:pPr>
    </w:p>
    <w:p w14:paraId="0FC13226" w14:textId="5B587A9A" w:rsidR="007953ED" w:rsidRDefault="007953ED" w:rsidP="00C876DA">
      <w:pPr>
        <w:pStyle w:val="NoSpacing"/>
      </w:pPr>
    </w:p>
    <w:p w14:paraId="6C6449E6" w14:textId="5E73E23B" w:rsidR="0090282B" w:rsidRDefault="0090282B" w:rsidP="00C876DA">
      <w:pPr>
        <w:pStyle w:val="NoSpacing"/>
      </w:pPr>
    </w:p>
    <w:p w14:paraId="1EBADE02" w14:textId="01E3ADC6" w:rsidR="0090282B" w:rsidRDefault="0090282B" w:rsidP="00C876DA">
      <w:pPr>
        <w:pStyle w:val="NoSpacing"/>
      </w:pPr>
    </w:p>
    <w:p w14:paraId="168E3D81" w14:textId="69DA36A9" w:rsidR="0090282B" w:rsidRDefault="0090282B" w:rsidP="00C876DA">
      <w:pPr>
        <w:pStyle w:val="NoSpacing"/>
      </w:pPr>
    </w:p>
    <w:p w14:paraId="736FD618" w14:textId="77777777" w:rsidR="0090282B" w:rsidRDefault="0090282B" w:rsidP="00C876DA">
      <w:pPr>
        <w:pStyle w:val="NoSpacing"/>
      </w:pPr>
    </w:p>
    <w:p w14:paraId="73180280" w14:textId="77777777" w:rsidR="0090282B" w:rsidRDefault="0090282B" w:rsidP="007953ED">
      <w:pPr>
        <w:pStyle w:val="NoSpacing"/>
        <w:rPr>
          <w:b/>
        </w:rPr>
      </w:pPr>
    </w:p>
    <w:p w14:paraId="4F03758A" w14:textId="77777777" w:rsidR="0090282B" w:rsidRDefault="0090282B" w:rsidP="007953ED">
      <w:pPr>
        <w:pStyle w:val="NoSpacing"/>
        <w:rPr>
          <w:b/>
        </w:rPr>
      </w:pPr>
    </w:p>
    <w:p w14:paraId="510C5AF1" w14:textId="77777777" w:rsidR="0090282B" w:rsidRDefault="0090282B" w:rsidP="007953ED">
      <w:pPr>
        <w:pStyle w:val="NoSpacing"/>
        <w:rPr>
          <w:b/>
        </w:rPr>
      </w:pPr>
    </w:p>
    <w:p w14:paraId="276F361B" w14:textId="77777777" w:rsidR="0090282B" w:rsidRDefault="0090282B" w:rsidP="007953ED">
      <w:pPr>
        <w:pStyle w:val="NoSpacing"/>
        <w:rPr>
          <w:b/>
        </w:rPr>
      </w:pPr>
    </w:p>
    <w:p w14:paraId="5C19D307" w14:textId="6209A797" w:rsidR="007953ED" w:rsidRDefault="007953ED" w:rsidP="007953ED">
      <w:pPr>
        <w:pStyle w:val="NoSpacing"/>
        <w:rPr>
          <w:b/>
        </w:rPr>
      </w:pPr>
      <w:r>
        <w:rPr>
          <w:b/>
        </w:rPr>
        <w:t>Summary Comments:</w:t>
      </w:r>
    </w:p>
    <w:p w14:paraId="65334369" w14:textId="7AADFEF7" w:rsidR="00574659" w:rsidRDefault="00574659" w:rsidP="007953ED">
      <w:pPr>
        <w:pStyle w:val="NoSpacing"/>
        <w:rPr>
          <w:b/>
        </w:rPr>
      </w:pPr>
    </w:p>
    <w:p w14:paraId="65D8A999" w14:textId="0359AC6E" w:rsidR="00574659" w:rsidRPr="00574659" w:rsidRDefault="00574659" w:rsidP="007953ED">
      <w:pPr>
        <w:pStyle w:val="NoSpacing"/>
        <w:rPr>
          <w:bCs/>
        </w:rPr>
      </w:pPr>
      <w:r w:rsidRPr="00574659">
        <w:rPr>
          <w:bCs/>
        </w:rPr>
        <w:t xml:space="preserve">James Endersby has previous experience of leading trips within the UK and abroad. This includes 8 ski trips and 2 sports tours over the past 14 years. </w:t>
      </w:r>
    </w:p>
    <w:p w14:paraId="2238B1A8" w14:textId="15967394" w:rsidR="00574659" w:rsidRPr="00574659" w:rsidRDefault="00574659" w:rsidP="007953ED">
      <w:pPr>
        <w:pStyle w:val="NoSpacing"/>
        <w:rPr>
          <w:bCs/>
        </w:rPr>
      </w:pPr>
      <w:r w:rsidRPr="00574659">
        <w:rPr>
          <w:bCs/>
        </w:rPr>
        <w:t>Rachel Simpson also has prior experience of ski trips abroad.</w:t>
      </w:r>
    </w:p>
    <w:p w14:paraId="10078179" w14:textId="73FAD8F2" w:rsidR="00574659" w:rsidRDefault="00574659" w:rsidP="007953ED">
      <w:pPr>
        <w:pStyle w:val="NoSpacing"/>
        <w:rPr>
          <w:bCs/>
        </w:rPr>
      </w:pPr>
      <w:r>
        <w:rPr>
          <w:bCs/>
        </w:rPr>
        <w:t>All Rastrick risk assessments relevant to the trip will be reviewed and updated for the 2023 academic year.</w:t>
      </w:r>
    </w:p>
    <w:p w14:paraId="75CAB43B" w14:textId="23CE8790" w:rsidR="00574659" w:rsidRDefault="00574659" w:rsidP="007953ED">
      <w:pPr>
        <w:pStyle w:val="NoSpacing"/>
        <w:rPr>
          <w:bCs/>
        </w:rPr>
      </w:pPr>
      <w:r>
        <w:rPr>
          <w:bCs/>
        </w:rPr>
        <w:t>Rayburn risk assessments and safety measures will be obtained and understood.</w:t>
      </w:r>
    </w:p>
    <w:p w14:paraId="45335EC7" w14:textId="73B18F82" w:rsidR="00574659" w:rsidRPr="00574659" w:rsidRDefault="00574659" w:rsidP="007953ED">
      <w:pPr>
        <w:pStyle w:val="NoSpacing"/>
        <w:rPr>
          <w:bCs/>
        </w:rPr>
      </w:pPr>
      <w:r>
        <w:rPr>
          <w:bCs/>
        </w:rPr>
        <w:t xml:space="preserve">Regular planning meetings will ensure staff have a clear understanding of roles and responsibilities throughout the trip </w:t>
      </w:r>
      <w:proofErr w:type="gramStart"/>
      <w:r>
        <w:rPr>
          <w:bCs/>
        </w:rPr>
        <w:t>e.g.</w:t>
      </w:r>
      <w:proofErr w:type="gramEnd"/>
      <w:r>
        <w:rPr>
          <w:bCs/>
        </w:rPr>
        <w:t xml:space="preserve"> group leaders for registration.</w:t>
      </w:r>
    </w:p>
    <w:p w14:paraId="189B507F" w14:textId="77777777" w:rsidR="00C876DA" w:rsidRDefault="00C876DA" w:rsidP="00C876DA">
      <w:pPr>
        <w:pStyle w:val="NoSpacing"/>
      </w:pPr>
    </w:p>
    <w:p w14:paraId="196BE82A" w14:textId="77777777" w:rsidR="00C876DA" w:rsidRDefault="00C876DA" w:rsidP="00C876DA">
      <w:pPr>
        <w:pStyle w:val="NoSpacing"/>
      </w:pPr>
    </w:p>
    <w:p w14:paraId="11993494" w14:textId="0B82AED5" w:rsidR="00C876DA" w:rsidRDefault="00C876DA" w:rsidP="00412655">
      <w:pPr>
        <w:sectPr w:rsidR="00C876DA" w:rsidSect="00177BD1">
          <w:headerReference w:type="default" r:id="rId13"/>
          <w:pgSz w:w="11900" w:h="16840"/>
          <w:pgMar w:top="-1135" w:right="1440" w:bottom="1440" w:left="1440" w:header="708" w:footer="708" w:gutter="0"/>
          <w:cols w:space="708"/>
          <w:docGrid w:linePitch="360"/>
        </w:sectPr>
      </w:pPr>
    </w:p>
    <w:p w14:paraId="3D82DF51" w14:textId="0E631E00" w:rsidR="002513F4" w:rsidRDefault="002513F4" w:rsidP="00737E04"/>
    <w:sectPr w:rsidR="002513F4" w:rsidSect="00293F7F">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D7B6" w14:textId="77777777" w:rsidR="002311B7" w:rsidRDefault="002311B7" w:rsidP="00810FE9">
      <w:r>
        <w:separator/>
      </w:r>
    </w:p>
  </w:endnote>
  <w:endnote w:type="continuationSeparator" w:id="0">
    <w:p w14:paraId="2C27D28C" w14:textId="77777777" w:rsidR="002311B7" w:rsidRDefault="002311B7" w:rsidP="0081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41F8" w14:textId="77777777" w:rsidR="00AD2AEC" w:rsidRDefault="00737E04">
    <w:pPr>
      <w:pStyle w:val="Footer"/>
    </w:pPr>
    <w:r>
      <w:rPr>
        <w:noProof/>
        <w:lang w:eastAsia="en-GB"/>
      </w:rPr>
      <w:drawing>
        <wp:anchor distT="0" distB="0" distL="114300" distR="114300" simplePos="0" relativeHeight="251662336" behindDoc="1" locked="0" layoutInCell="1" allowOverlap="1" wp14:anchorId="13F8D657" wp14:editId="4C437F47">
          <wp:simplePos x="0" y="0"/>
          <wp:positionH relativeFrom="column">
            <wp:posOffset>-987879</wp:posOffset>
          </wp:positionH>
          <wp:positionV relativeFrom="paragraph">
            <wp:posOffset>-786130</wp:posOffset>
          </wp:positionV>
          <wp:extent cx="7576820" cy="15030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82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312E8" w14:textId="77777777" w:rsidR="002311B7" w:rsidRDefault="002311B7" w:rsidP="00810FE9">
      <w:r>
        <w:separator/>
      </w:r>
    </w:p>
  </w:footnote>
  <w:footnote w:type="continuationSeparator" w:id="0">
    <w:p w14:paraId="19FF9637" w14:textId="77777777" w:rsidR="002311B7" w:rsidRDefault="002311B7" w:rsidP="00810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4254" w14:textId="38A90835" w:rsidR="00177BD1" w:rsidRDefault="00DB1390">
    <w:pPr>
      <w:pStyle w:val="Header"/>
    </w:pPr>
    <w:r>
      <w:rPr>
        <w:noProof/>
        <w:lang w:eastAsia="en-GB"/>
      </w:rPr>
      <w:drawing>
        <wp:anchor distT="0" distB="0" distL="114300" distR="114300" simplePos="0" relativeHeight="251657216" behindDoc="1" locked="0" layoutInCell="1" allowOverlap="1" wp14:anchorId="1CE9193A" wp14:editId="6C438860">
          <wp:simplePos x="0" y="0"/>
          <wp:positionH relativeFrom="column">
            <wp:posOffset>5502303</wp:posOffset>
          </wp:positionH>
          <wp:positionV relativeFrom="paragraph">
            <wp:posOffset>-28161</wp:posOffset>
          </wp:positionV>
          <wp:extent cx="850209" cy="993913"/>
          <wp:effectExtent l="0" t="0" r="762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098" cy="10089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99BA" w14:textId="77777777" w:rsidR="00810FE9" w:rsidRDefault="00810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0EA"/>
    <w:multiLevelType w:val="hybridMultilevel"/>
    <w:tmpl w:val="6B0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17017"/>
    <w:multiLevelType w:val="hybridMultilevel"/>
    <w:tmpl w:val="FEEEB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50B40"/>
    <w:multiLevelType w:val="hybridMultilevel"/>
    <w:tmpl w:val="9EC8D56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670041A"/>
    <w:multiLevelType w:val="hybridMultilevel"/>
    <w:tmpl w:val="2C3095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2D3B65FB"/>
    <w:multiLevelType w:val="hybridMultilevel"/>
    <w:tmpl w:val="3662D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1A6710"/>
    <w:multiLevelType w:val="hybridMultilevel"/>
    <w:tmpl w:val="284AF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50EAD"/>
    <w:multiLevelType w:val="hybridMultilevel"/>
    <w:tmpl w:val="8DA8FE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6170522F"/>
    <w:multiLevelType w:val="hybridMultilevel"/>
    <w:tmpl w:val="D0D409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7B024004"/>
    <w:multiLevelType w:val="hybridMultilevel"/>
    <w:tmpl w:val="DF50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3"/>
  </w:num>
  <w:num w:numId="4">
    <w:abstractNumId w:val="7"/>
  </w:num>
  <w:num w:numId="5">
    <w:abstractNumId w:val="6"/>
  </w:num>
  <w:num w:numId="6">
    <w:abstractNumId w:val="2"/>
  </w:num>
  <w:num w:numId="7">
    <w:abstractNumId w:val="0"/>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A1E"/>
    <w:rsid w:val="000B15BA"/>
    <w:rsid w:val="00144A1E"/>
    <w:rsid w:val="0016325E"/>
    <w:rsid w:val="00177BD1"/>
    <w:rsid w:val="002311B7"/>
    <w:rsid w:val="002513F4"/>
    <w:rsid w:val="00293F7F"/>
    <w:rsid w:val="003B1240"/>
    <w:rsid w:val="00412655"/>
    <w:rsid w:val="004D4705"/>
    <w:rsid w:val="00547889"/>
    <w:rsid w:val="00574659"/>
    <w:rsid w:val="005E3DE0"/>
    <w:rsid w:val="006F293A"/>
    <w:rsid w:val="00704AAD"/>
    <w:rsid w:val="00737E04"/>
    <w:rsid w:val="007953ED"/>
    <w:rsid w:val="00810FE9"/>
    <w:rsid w:val="0081700B"/>
    <w:rsid w:val="00856462"/>
    <w:rsid w:val="008E5B44"/>
    <w:rsid w:val="0090282B"/>
    <w:rsid w:val="009874D2"/>
    <w:rsid w:val="00AD2AEC"/>
    <w:rsid w:val="00BA0B2F"/>
    <w:rsid w:val="00BF5936"/>
    <w:rsid w:val="00C876DA"/>
    <w:rsid w:val="00C96ABC"/>
    <w:rsid w:val="00D136F9"/>
    <w:rsid w:val="00D75EE8"/>
    <w:rsid w:val="00D838C7"/>
    <w:rsid w:val="00DA4282"/>
    <w:rsid w:val="00DB1390"/>
    <w:rsid w:val="00F12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C0DB3D"/>
  <w15:chartTrackingRefBased/>
  <w15:docId w15:val="{57FF681A-DCFB-48DA-83D0-74BA5E60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A1E"/>
    <w:pPr>
      <w:spacing w:after="2880"/>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FE9"/>
    <w:pPr>
      <w:tabs>
        <w:tab w:val="center" w:pos="4680"/>
        <w:tab w:val="right" w:pos="9360"/>
      </w:tabs>
    </w:pPr>
  </w:style>
  <w:style w:type="character" w:customStyle="1" w:styleId="HeaderChar">
    <w:name w:val="Header Char"/>
    <w:basedOn w:val="DefaultParagraphFont"/>
    <w:link w:val="Header"/>
    <w:uiPriority w:val="99"/>
    <w:rsid w:val="00810FE9"/>
  </w:style>
  <w:style w:type="paragraph" w:styleId="Footer">
    <w:name w:val="footer"/>
    <w:basedOn w:val="Normal"/>
    <w:link w:val="FooterChar"/>
    <w:uiPriority w:val="99"/>
    <w:unhideWhenUsed/>
    <w:rsid w:val="00810FE9"/>
    <w:pPr>
      <w:tabs>
        <w:tab w:val="center" w:pos="4680"/>
        <w:tab w:val="right" w:pos="9360"/>
      </w:tabs>
    </w:pPr>
  </w:style>
  <w:style w:type="character" w:customStyle="1" w:styleId="FooterChar">
    <w:name w:val="Footer Char"/>
    <w:basedOn w:val="DefaultParagraphFont"/>
    <w:link w:val="Footer"/>
    <w:uiPriority w:val="99"/>
    <w:rsid w:val="00810FE9"/>
  </w:style>
  <w:style w:type="paragraph" w:styleId="ListParagraph">
    <w:name w:val="List Paragraph"/>
    <w:basedOn w:val="Normal"/>
    <w:uiPriority w:val="34"/>
    <w:qFormat/>
    <w:rsid w:val="00412655"/>
    <w:pPr>
      <w:ind w:left="720"/>
      <w:contextualSpacing/>
    </w:pPr>
  </w:style>
  <w:style w:type="paragraph" w:styleId="NoSpacing">
    <w:name w:val="No Spacing"/>
    <w:uiPriority w:val="1"/>
    <w:qFormat/>
    <w:rsid w:val="00412655"/>
    <w:rPr>
      <w:rFonts w:asciiTheme="minorHAnsi" w:eastAsiaTheme="minorHAnsi" w:hAnsiTheme="minorHAnsi" w:cstheme="minorBidi"/>
      <w:sz w:val="22"/>
      <w:szCs w:val="22"/>
      <w:lang w:eastAsia="en-US"/>
    </w:rPr>
  </w:style>
  <w:style w:type="table" w:styleId="TableGrid">
    <w:name w:val="Table Grid"/>
    <w:basedOn w:val="TableNormal"/>
    <w:uiPriority w:val="39"/>
    <w:rsid w:val="009874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206688">
      <w:bodyDiv w:val="1"/>
      <w:marLeft w:val="0"/>
      <w:marRight w:val="0"/>
      <w:marTop w:val="0"/>
      <w:marBottom w:val="0"/>
      <w:divBdr>
        <w:top w:val="none" w:sz="0" w:space="0" w:color="auto"/>
        <w:left w:val="none" w:sz="0" w:space="0" w:color="auto"/>
        <w:bottom w:val="none" w:sz="0" w:space="0" w:color="auto"/>
        <w:right w:val="none" w:sz="0" w:space="0" w:color="auto"/>
      </w:divBdr>
    </w:div>
    <w:div w:id="1209605394">
      <w:bodyDiv w:val="1"/>
      <w:marLeft w:val="0"/>
      <w:marRight w:val="0"/>
      <w:marTop w:val="0"/>
      <w:marBottom w:val="0"/>
      <w:divBdr>
        <w:top w:val="none" w:sz="0" w:space="0" w:color="auto"/>
        <w:left w:val="none" w:sz="0" w:space="0" w:color="auto"/>
        <w:bottom w:val="none" w:sz="0" w:space="0" w:color="auto"/>
        <w:right w:val="none" w:sz="0" w:space="0" w:color="auto"/>
      </w:divBdr>
    </w:div>
    <w:div w:id="1725640395">
      <w:bodyDiv w:val="1"/>
      <w:marLeft w:val="0"/>
      <w:marRight w:val="0"/>
      <w:marTop w:val="0"/>
      <w:marBottom w:val="0"/>
      <w:divBdr>
        <w:top w:val="none" w:sz="0" w:space="0" w:color="auto"/>
        <w:left w:val="none" w:sz="0" w:space="0" w:color="auto"/>
        <w:bottom w:val="none" w:sz="0" w:space="0" w:color="auto"/>
        <w:right w:val="none" w:sz="0" w:space="0" w:color="auto"/>
      </w:divBdr>
    </w:div>
    <w:div w:id="179775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Marketing\Letterheads\Continuation\Letterhead%20Continuation%20Generic%20(no%20na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4292A-B897-4DFA-A6F4-FAA9F1F0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Continuation Generic (no name).dotx</Template>
  <TotalTime>1</TotalTime>
  <Pages>7</Pages>
  <Words>937</Words>
  <Characters>5346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Bailey</dc:creator>
  <cp:keywords/>
  <dc:description/>
  <cp:lastModifiedBy>Mr S Evans</cp:lastModifiedBy>
  <cp:revision>2</cp:revision>
  <cp:lastPrinted>2019-10-07T09:09:00Z</cp:lastPrinted>
  <dcterms:created xsi:type="dcterms:W3CDTF">2022-03-09T08:06:00Z</dcterms:created>
  <dcterms:modified xsi:type="dcterms:W3CDTF">2022-03-09T08:06:00Z</dcterms:modified>
</cp:coreProperties>
</file>